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D5FC6" w14:textId="43A3880B" w:rsidR="008D3A7D" w:rsidRPr="00A96549" w:rsidRDefault="00175C32" w:rsidP="00A96549">
      <w:pPr>
        <w:pStyle w:val="Title"/>
        <w:spacing w:before="0"/>
        <w:ind w:left="-142"/>
        <w:rPr>
          <w:bCs/>
          <w:lang w:val="id-ID"/>
        </w:rPr>
      </w:pPr>
      <w:commentRangeStart w:id="0"/>
      <w:r>
        <w:rPr>
          <w:bCs/>
        </w:rPr>
        <w:t>JUDUL</w:t>
      </w:r>
      <w:r>
        <w:rPr>
          <w:bCs/>
          <w:lang w:val="id-ID"/>
        </w:rPr>
        <w:t xml:space="preserve"> : PERANCAGAN SISTEM INFORMASI BERBASIS WEB PADA SMK ARMIDAH ABDULLADIN RAPPANG MENGGUNAKAN PHP</w:t>
      </w:r>
      <w:commentRangeEnd w:id="0"/>
      <w:r w:rsidR="00DC06B3">
        <w:rPr>
          <w:rStyle w:val="CommentReference"/>
          <w:rFonts w:eastAsia="Calibri"/>
          <w:lang w:val="id-ID" w:eastAsia="en-US"/>
        </w:rPr>
        <w:commentReference w:id="0"/>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9"/>
        <w:gridCol w:w="236"/>
        <w:gridCol w:w="6206"/>
      </w:tblGrid>
      <w:tr w:rsidR="008A1E36" w14:paraId="51E7819F" w14:textId="77777777" w:rsidTr="002E7AF4">
        <w:tc>
          <w:tcPr>
            <w:tcW w:w="3339" w:type="dxa"/>
            <w:tcBorders>
              <w:left w:val="nil"/>
              <w:right w:val="nil"/>
            </w:tcBorders>
            <w:shd w:val="clear" w:color="auto" w:fill="auto"/>
            <w:vAlign w:val="bottom"/>
          </w:tcPr>
          <w:p w14:paraId="2E5FF7D6"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32B39C78" w14:textId="77777777" w:rsidR="008A1E36" w:rsidRDefault="008A1E36" w:rsidP="00B902BF">
            <w:pPr>
              <w:rPr>
                <w:iCs/>
              </w:rPr>
            </w:pPr>
          </w:p>
        </w:tc>
        <w:tc>
          <w:tcPr>
            <w:tcW w:w="6206" w:type="dxa"/>
            <w:tcBorders>
              <w:left w:val="nil"/>
              <w:right w:val="nil"/>
            </w:tcBorders>
            <w:shd w:val="clear" w:color="auto" w:fill="auto"/>
            <w:vAlign w:val="bottom"/>
          </w:tcPr>
          <w:p w14:paraId="2F866543" w14:textId="77777777" w:rsidR="008A1E36" w:rsidRPr="002E5944" w:rsidRDefault="008A1E36">
            <w:pPr>
              <w:spacing w:before="160" w:after="120"/>
              <w:rPr>
                <w:b/>
                <w:bCs/>
                <w:iCs/>
                <w:lang w:val="en-US"/>
              </w:rPr>
            </w:pPr>
            <w:r w:rsidRPr="002E5944">
              <w:rPr>
                <w:b/>
                <w:bCs/>
                <w:smallCaps/>
                <w:sz w:val="20"/>
                <w:szCs w:val="20"/>
              </w:rPr>
              <w:t>Abstract</w:t>
            </w:r>
          </w:p>
        </w:tc>
      </w:tr>
      <w:tr w:rsidR="008A1E36" w14:paraId="01641181" w14:textId="77777777" w:rsidTr="002E7AF4">
        <w:tc>
          <w:tcPr>
            <w:tcW w:w="3339" w:type="dxa"/>
            <w:tcBorders>
              <w:left w:val="nil"/>
              <w:bottom w:val="nil"/>
              <w:right w:val="nil"/>
            </w:tcBorders>
            <w:shd w:val="clear" w:color="auto" w:fill="auto"/>
          </w:tcPr>
          <w:p w14:paraId="39649923" w14:textId="77777777" w:rsidR="008A1E36" w:rsidRDefault="008A1E36">
            <w:pPr>
              <w:spacing w:after="0"/>
              <w:rPr>
                <w:sz w:val="20"/>
                <w:szCs w:val="20"/>
              </w:rPr>
            </w:pPr>
            <w:r>
              <w:rPr>
                <w:sz w:val="20"/>
                <w:szCs w:val="20"/>
              </w:rPr>
              <w:t xml:space="preserve">Accepted by the Editor: </w:t>
            </w:r>
          </w:p>
          <w:p w14:paraId="6353AE87" w14:textId="77777777" w:rsidR="008A1E36" w:rsidRDefault="008A1E36">
            <w:pPr>
              <w:spacing w:after="0"/>
              <w:rPr>
                <w:sz w:val="20"/>
                <w:szCs w:val="20"/>
              </w:rPr>
            </w:pPr>
            <w:r>
              <w:rPr>
                <w:sz w:val="20"/>
                <w:szCs w:val="20"/>
              </w:rPr>
              <w:t xml:space="preserve">Final Revision: </w:t>
            </w:r>
          </w:p>
          <w:p w14:paraId="1C5B5094"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762F07F1" w14:textId="77777777" w:rsidR="008A1E36" w:rsidRDefault="008A1E36" w:rsidP="00091DC5">
            <w:pPr>
              <w:rPr>
                <w:iCs/>
              </w:rPr>
            </w:pPr>
          </w:p>
        </w:tc>
        <w:tc>
          <w:tcPr>
            <w:tcW w:w="6206" w:type="dxa"/>
            <w:vMerge w:val="restart"/>
            <w:tcBorders>
              <w:left w:val="nil"/>
              <w:right w:val="nil"/>
            </w:tcBorders>
            <w:shd w:val="clear" w:color="auto" w:fill="auto"/>
          </w:tcPr>
          <w:p w14:paraId="2ECC5F0E" w14:textId="115BED53" w:rsidR="00245042" w:rsidRPr="00165A57" w:rsidRDefault="00245042" w:rsidP="00245042">
            <w:pPr>
              <w:widowControl w:val="0"/>
              <w:autoSpaceDE w:val="0"/>
              <w:autoSpaceDN w:val="0"/>
              <w:adjustRightInd w:val="0"/>
              <w:spacing w:line="240" w:lineRule="auto"/>
              <w:jc w:val="both"/>
            </w:pPr>
            <w:commentRangeStart w:id="1"/>
            <w:r w:rsidRPr="00165A57">
              <w:t>Permasalahan yang ada adalah kel</w:t>
            </w:r>
            <w:r w:rsidR="00604A29">
              <w:t>e</w:t>
            </w:r>
            <w:r w:rsidRPr="00165A57">
              <w:t>mahan dalam hal penginputan data, pengelolaan serta penyampaian informasi berupa data siswa, data guru, nilai siswa dan penjadwalan mata pelajaran yang kali terjadi kerangkapan data karena data yang sedang diolah tidak terorganisasi dengan baik. Berdasarkan latar belakang diatas maka dapat di rumuskan suatu permasalahn yaitu bagaimana merancang sistem iformasi berbasis web dan bagaimana menguji sistem informasi berbasis web pada Smk Armidah Rappang menggunakan PHP. Adapun tujuan penelitian yaitu untuk merancang dan menguji sistem informasi berbasis web pada SMK Armidah Abdullaladin Rappang Menggunakan PHP. Metode yang digunakan pada penelitian ini menggunakan metode kuantitatif. Hsil penelitian ini menunjukkan bahwa perancangan sistem informasi berbasis web di SMK Armidah Abdulladin Rappang menggunakan PHP dengan menggunakan 3 responden dan dapat disimpulkan nilai rata-rata 5% dari kelayakan sistem</w:t>
            </w:r>
            <w:commentRangeEnd w:id="1"/>
            <w:r w:rsidR="00F041FE">
              <w:rPr>
                <w:rStyle w:val="CommentReference"/>
              </w:rPr>
              <w:commentReference w:id="1"/>
            </w:r>
            <w:r w:rsidRPr="00165A57">
              <w:t xml:space="preserve"> </w:t>
            </w:r>
          </w:p>
          <w:p w14:paraId="0550A203" w14:textId="6F9F2B04" w:rsidR="00D42D83" w:rsidRPr="000F59F4" w:rsidRDefault="00D42D83" w:rsidP="001945BE">
            <w:pPr>
              <w:spacing w:after="0" w:line="240" w:lineRule="auto"/>
              <w:jc w:val="both"/>
              <w:rPr>
                <w:sz w:val="20"/>
                <w:szCs w:val="20"/>
                <w:lang w:val="en-US"/>
              </w:rPr>
            </w:pPr>
          </w:p>
        </w:tc>
      </w:tr>
      <w:tr w:rsidR="008A1E36" w14:paraId="4D8EC96C" w14:textId="77777777" w:rsidTr="002E7AF4">
        <w:tc>
          <w:tcPr>
            <w:tcW w:w="3339" w:type="dxa"/>
            <w:tcBorders>
              <w:top w:val="nil"/>
              <w:left w:val="nil"/>
              <w:right w:val="nil"/>
            </w:tcBorders>
            <w:shd w:val="clear" w:color="auto" w:fill="auto"/>
          </w:tcPr>
          <w:p w14:paraId="77002F1E"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5D1C8703" w14:textId="77777777" w:rsidR="008A1E36" w:rsidRDefault="008A1E36" w:rsidP="00091DC5">
            <w:pPr>
              <w:rPr>
                <w:iCs/>
              </w:rPr>
            </w:pPr>
          </w:p>
        </w:tc>
        <w:tc>
          <w:tcPr>
            <w:tcW w:w="6206" w:type="dxa"/>
            <w:vMerge/>
            <w:tcBorders>
              <w:left w:val="nil"/>
              <w:right w:val="nil"/>
            </w:tcBorders>
            <w:shd w:val="clear" w:color="auto" w:fill="auto"/>
          </w:tcPr>
          <w:p w14:paraId="2A745FDF" w14:textId="77777777" w:rsidR="008A1E36" w:rsidRDefault="008A1E36" w:rsidP="00091DC5">
            <w:pPr>
              <w:rPr>
                <w:iCs/>
              </w:rPr>
            </w:pPr>
          </w:p>
        </w:tc>
      </w:tr>
      <w:tr w:rsidR="002E7AF4" w14:paraId="47C5982A" w14:textId="77777777" w:rsidTr="002E7AF4">
        <w:tc>
          <w:tcPr>
            <w:tcW w:w="3339" w:type="dxa"/>
            <w:tcBorders>
              <w:left w:val="nil"/>
              <w:bottom w:val="nil"/>
              <w:right w:val="nil"/>
            </w:tcBorders>
            <w:shd w:val="clear" w:color="auto" w:fill="auto"/>
          </w:tcPr>
          <w:p w14:paraId="79D22526" w14:textId="58EF5CE8" w:rsidR="002E7AF4" w:rsidRPr="00D16CD8" w:rsidRDefault="002E7AF4" w:rsidP="00D16CD8">
            <w:pPr>
              <w:widowControl w:val="0"/>
              <w:autoSpaceDE w:val="0"/>
              <w:autoSpaceDN w:val="0"/>
              <w:adjustRightInd w:val="0"/>
              <w:spacing w:line="240" w:lineRule="auto"/>
              <w:jc w:val="both"/>
            </w:pPr>
            <w:commentRangeStart w:id="2"/>
            <w:r w:rsidRPr="00165A57">
              <w:t xml:space="preserve">perancangan sistem informasi, web, PHP </w:t>
            </w:r>
            <w:commentRangeEnd w:id="2"/>
            <w:r w:rsidR="00A67261">
              <w:rPr>
                <w:rStyle w:val="CommentReference"/>
              </w:rPr>
              <w:commentReference w:id="2"/>
            </w:r>
          </w:p>
        </w:tc>
        <w:tc>
          <w:tcPr>
            <w:tcW w:w="236" w:type="dxa"/>
            <w:vMerge/>
            <w:tcBorders>
              <w:left w:val="nil"/>
              <w:right w:val="nil"/>
            </w:tcBorders>
            <w:shd w:val="clear" w:color="auto" w:fill="auto"/>
          </w:tcPr>
          <w:p w14:paraId="0DE818BF" w14:textId="77777777" w:rsidR="002E7AF4" w:rsidRDefault="002E7AF4" w:rsidP="002E7AF4">
            <w:pPr>
              <w:rPr>
                <w:iCs/>
              </w:rPr>
            </w:pPr>
          </w:p>
        </w:tc>
        <w:tc>
          <w:tcPr>
            <w:tcW w:w="6206" w:type="dxa"/>
            <w:vMerge/>
            <w:tcBorders>
              <w:left w:val="nil"/>
              <w:right w:val="nil"/>
            </w:tcBorders>
            <w:shd w:val="clear" w:color="auto" w:fill="auto"/>
          </w:tcPr>
          <w:p w14:paraId="1C0A0745" w14:textId="77777777" w:rsidR="002E7AF4" w:rsidRDefault="002E7AF4" w:rsidP="002E7AF4">
            <w:pPr>
              <w:rPr>
                <w:iCs/>
              </w:rPr>
            </w:pPr>
          </w:p>
        </w:tc>
      </w:tr>
      <w:tr w:rsidR="002E7AF4" w14:paraId="1EABDB19" w14:textId="77777777" w:rsidTr="002E7AF4">
        <w:tc>
          <w:tcPr>
            <w:tcW w:w="3339" w:type="dxa"/>
            <w:tcBorders>
              <w:top w:val="nil"/>
              <w:left w:val="nil"/>
              <w:right w:val="nil"/>
            </w:tcBorders>
            <w:shd w:val="clear" w:color="auto" w:fill="auto"/>
          </w:tcPr>
          <w:p w14:paraId="026B62A5" w14:textId="77777777" w:rsidR="002E7AF4" w:rsidRDefault="002E7AF4" w:rsidP="002E7AF4">
            <w:pPr>
              <w:spacing w:before="160" w:after="120"/>
              <w:rPr>
                <w:iCs/>
              </w:rPr>
            </w:pPr>
            <w:r>
              <w:rPr>
                <w:smallCaps/>
                <w:sz w:val="20"/>
                <w:szCs w:val="20"/>
              </w:rPr>
              <w:t>Correspondence*</w:t>
            </w:r>
          </w:p>
        </w:tc>
        <w:tc>
          <w:tcPr>
            <w:tcW w:w="236" w:type="dxa"/>
            <w:vMerge/>
            <w:tcBorders>
              <w:left w:val="nil"/>
              <w:right w:val="nil"/>
            </w:tcBorders>
            <w:shd w:val="clear" w:color="auto" w:fill="auto"/>
          </w:tcPr>
          <w:p w14:paraId="6CB4102E" w14:textId="77777777" w:rsidR="002E7AF4" w:rsidRDefault="002E7AF4" w:rsidP="002E7AF4">
            <w:pPr>
              <w:rPr>
                <w:iCs/>
              </w:rPr>
            </w:pPr>
          </w:p>
        </w:tc>
        <w:tc>
          <w:tcPr>
            <w:tcW w:w="6206" w:type="dxa"/>
            <w:vMerge/>
            <w:tcBorders>
              <w:left w:val="nil"/>
              <w:right w:val="nil"/>
            </w:tcBorders>
            <w:shd w:val="clear" w:color="auto" w:fill="auto"/>
          </w:tcPr>
          <w:p w14:paraId="52DDB66A" w14:textId="77777777" w:rsidR="002E7AF4" w:rsidRDefault="002E7AF4" w:rsidP="002E7AF4">
            <w:pPr>
              <w:rPr>
                <w:iCs/>
              </w:rPr>
            </w:pPr>
          </w:p>
        </w:tc>
      </w:tr>
      <w:tr w:rsidR="002E7AF4" w14:paraId="6163CA0C" w14:textId="77777777" w:rsidTr="002E7AF4">
        <w:tc>
          <w:tcPr>
            <w:tcW w:w="3339" w:type="dxa"/>
            <w:tcBorders>
              <w:left w:val="nil"/>
              <w:right w:val="nil"/>
            </w:tcBorders>
            <w:shd w:val="clear" w:color="auto" w:fill="auto"/>
          </w:tcPr>
          <w:p w14:paraId="420118B6" w14:textId="09797C15" w:rsidR="002E7AF4" w:rsidRDefault="002E7AF4" w:rsidP="002E7AF4">
            <w:pPr>
              <w:rPr>
                <w:iCs/>
              </w:rPr>
            </w:pPr>
            <w:r>
              <w:rPr>
                <w:sz w:val="20"/>
                <w:szCs w:val="20"/>
              </w:rPr>
              <w:t xml:space="preserve">E-mail: </w:t>
            </w:r>
          </w:p>
        </w:tc>
        <w:tc>
          <w:tcPr>
            <w:tcW w:w="236" w:type="dxa"/>
            <w:vMerge/>
            <w:tcBorders>
              <w:left w:val="nil"/>
              <w:right w:val="nil"/>
            </w:tcBorders>
            <w:shd w:val="clear" w:color="auto" w:fill="auto"/>
          </w:tcPr>
          <w:p w14:paraId="3F1DD4A9" w14:textId="77777777" w:rsidR="002E7AF4" w:rsidRDefault="002E7AF4" w:rsidP="002E7AF4">
            <w:pPr>
              <w:rPr>
                <w:iCs/>
              </w:rPr>
            </w:pPr>
          </w:p>
        </w:tc>
        <w:tc>
          <w:tcPr>
            <w:tcW w:w="6206" w:type="dxa"/>
            <w:vMerge/>
            <w:tcBorders>
              <w:left w:val="nil"/>
              <w:right w:val="nil"/>
            </w:tcBorders>
            <w:shd w:val="clear" w:color="auto" w:fill="auto"/>
          </w:tcPr>
          <w:p w14:paraId="7674295D" w14:textId="77777777" w:rsidR="002E7AF4" w:rsidRDefault="002E7AF4" w:rsidP="002E7AF4">
            <w:pPr>
              <w:rPr>
                <w:iCs/>
              </w:rPr>
            </w:pPr>
          </w:p>
        </w:tc>
      </w:tr>
    </w:tbl>
    <w:p w14:paraId="4C4B128A" w14:textId="77777777" w:rsidR="005149CF" w:rsidRPr="0071414D" w:rsidRDefault="005149CF" w:rsidP="00B902BF">
      <w:pPr>
        <w:rPr>
          <w:iCs/>
          <w:sz w:val="20"/>
          <w:szCs w:val="20"/>
        </w:rPr>
      </w:pPr>
    </w:p>
    <w:p w14:paraId="77130C59" w14:textId="77777777" w:rsidR="004F777A" w:rsidRDefault="004F777A" w:rsidP="00B902BF">
      <w:pPr>
        <w:rPr>
          <w:iCs/>
        </w:rPr>
        <w:sectPr w:rsidR="004F777A" w:rsidSect="003B6AD3">
          <w:footerReference w:type="even" r:id="rId12"/>
          <w:footerReference w:type="default" r:id="rId13"/>
          <w:headerReference w:type="first" r:id="rId14"/>
          <w:footerReference w:type="first" r:id="rId15"/>
          <w:pgSz w:w="11906" w:h="16838" w:code="9"/>
          <w:pgMar w:top="1701" w:right="991" w:bottom="1701" w:left="1134" w:header="709" w:footer="709" w:gutter="0"/>
          <w:cols w:space="708"/>
          <w:titlePg/>
          <w:docGrid w:linePitch="360"/>
        </w:sectPr>
      </w:pPr>
    </w:p>
    <w:p w14:paraId="30CDB8D4" w14:textId="77777777" w:rsidR="00F817AC" w:rsidRPr="00F817AC" w:rsidRDefault="00F817AC" w:rsidP="005366EF">
      <w:pPr>
        <w:numPr>
          <w:ilvl w:val="0"/>
          <w:numId w:val="1"/>
        </w:numPr>
        <w:pBdr>
          <w:top w:val="nil"/>
          <w:left w:val="nil"/>
          <w:bottom w:val="nil"/>
          <w:right w:val="nil"/>
          <w:between w:val="nil"/>
        </w:pBdr>
        <w:spacing w:before="240" w:after="120" w:line="276" w:lineRule="auto"/>
        <w:ind w:left="284" w:hanging="284"/>
        <w:jc w:val="both"/>
        <w:rPr>
          <w:b/>
          <w:bCs/>
          <w:color w:val="000000"/>
          <w:sz w:val="22"/>
          <w:szCs w:val="22"/>
          <w:lang w:val="en-US"/>
        </w:rPr>
      </w:pPr>
      <w:r w:rsidRPr="00F817AC">
        <w:rPr>
          <w:b/>
          <w:bCs/>
          <w:color w:val="000000"/>
          <w:sz w:val="22"/>
          <w:szCs w:val="22"/>
          <w:lang w:val="en-US"/>
        </w:rPr>
        <w:t>Introduction</w:t>
      </w:r>
    </w:p>
    <w:p w14:paraId="3122B48C" w14:textId="77777777" w:rsidR="00495944" w:rsidRDefault="00245042" w:rsidP="00495944">
      <w:pPr>
        <w:spacing w:after="0" w:line="276" w:lineRule="auto"/>
        <w:ind w:firstLine="567"/>
        <w:jc w:val="both"/>
      </w:pPr>
      <w:r w:rsidRPr="00BD5D59">
        <w:t xml:space="preserve">Teknologi informasi dan komunikasi bertujuan untuk mempermudah dalam pengarahan sumber daya, berbagi informasi dan mengarahkan aktifitas masyarakat. Saat ini pemanfaatan teknologi informasi  komunikasi berkembang pesat dan semakin meluas seiring dengan meningkatnya kebutuhan akan ketersediaan informasi yang cepat dan akurat. Kemajuan teknologi informasi komunikasi saat ini adalah pemanfaatan jaringan internet yang memungkinkan bagi setiap orang dapat mengakses atau memperoleh data-data yang tersedia secara bersama-sama melalui yang saling terhubung. </w:t>
      </w:r>
    </w:p>
    <w:p w14:paraId="30C613E6" w14:textId="790793FA" w:rsidR="00245042" w:rsidRPr="00BD5D59" w:rsidRDefault="00495944" w:rsidP="00495944">
      <w:pPr>
        <w:spacing w:after="0" w:line="276" w:lineRule="auto"/>
        <w:ind w:firstLine="567"/>
        <w:jc w:val="both"/>
      </w:pPr>
      <w:r>
        <w:t>P</w:t>
      </w:r>
      <w:r w:rsidR="00245042" w:rsidRPr="00BD5D59">
        <w:t>enerapan teknologi berbasis sistem informasi ini menjadi salah satu pilihan alternatif untuk menghadapi permasalahan-permasalahan yang timbul akibat proses birokrasi pemerintahan yang semakin dinamis.</w:t>
      </w:r>
    </w:p>
    <w:p w14:paraId="41A3CAAC" w14:textId="77777777" w:rsidR="00495944" w:rsidRDefault="00245042" w:rsidP="005366EF">
      <w:pPr>
        <w:spacing w:after="0" w:line="276" w:lineRule="auto"/>
        <w:jc w:val="both"/>
      </w:pPr>
      <w:commentRangeStart w:id="3"/>
      <w:r w:rsidRPr="00BD5D59">
        <w:t>Pesatnya perkembangan ilmu pengetahuan khususnya bidang teknologi informasi telah membawa kemajuan besar diberbagai bidang kehidupan, diantaranya bidang industri, pendidikan, politik, ekonomi, pemerintahan dan lain sebagainya.</w:t>
      </w:r>
      <w:commentRangeEnd w:id="3"/>
      <w:r w:rsidR="00F041FE">
        <w:rPr>
          <w:rStyle w:val="CommentReference"/>
        </w:rPr>
        <w:commentReference w:id="3"/>
      </w:r>
      <w:r w:rsidRPr="00BD5D59">
        <w:t xml:space="preserve"> </w:t>
      </w:r>
    </w:p>
    <w:p w14:paraId="137BDDA1" w14:textId="32C4C419" w:rsidR="00245042" w:rsidRPr="00BD5D59" w:rsidRDefault="00245042" w:rsidP="00495944">
      <w:pPr>
        <w:spacing w:after="0" w:line="276" w:lineRule="auto"/>
        <w:ind w:firstLine="567"/>
        <w:jc w:val="both"/>
      </w:pPr>
      <w:r w:rsidRPr="00BD5D59">
        <w:t xml:space="preserve">Pemanfaatan teknologi informasi pada bidang pendidikan diantaranya adalah penggunaan sistem informasi dalam mengolah informasi tentang profil sekolah dan potensi </w:t>
      </w:r>
      <w:r w:rsidRPr="00BD5D59">
        <w:lastRenderedPageBreak/>
        <w:t xml:space="preserve">sumber daya sekolah dalam bentuk pengembangan sistem informasi sekolah. </w:t>
      </w:r>
    </w:p>
    <w:p w14:paraId="11F23445" w14:textId="54278DA6" w:rsidR="00245042" w:rsidRPr="00BD5D59" w:rsidRDefault="00245042" w:rsidP="00495944">
      <w:pPr>
        <w:spacing w:after="0" w:line="276" w:lineRule="auto"/>
        <w:ind w:firstLine="567"/>
        <w:jc w:val="both"/>
      </w:pPr>
      <w:r w:rsidRPr="00BD5D59">
        <w:rPr>
          <w:i/>
          <w:iCs/>
        </w:rPr>
        <w:t>Website</w:t>
      </w:r>
      <w:r w:rsidRPr="00BD5D59">
        <w:t xml:space="preserve"> Sekolah Menjadi “Rumah” Bagi Sekolah Di Dunia Internet. Sebagai Rumah, Beragam Konten Bisa Ditampilkan Di Website Sekolah, Mulai Dari Tulisan, Foto, Dokumen Publik, Hingga Video. Dokumen Sekolah Juga Diunggah Di Website Sekolah, Mulai Dari Profil Sekolah, Data Gurun Data Siswa, Kurikulum, Alumni, Mitra Kerja, Perencanaan Sekolah, Serta Pengembangan Sarana Prasarana Sekolah</w:t>
      </w:r>
      <w:r w:rsidR="00495944">
        <w:t>.</w:t>
      </w:r>
    </w:p>
    <w:p w14:paraId="13CBF92F" w14:textId="77777777" w:rsidR="00245042" w:rsidRPr="00BD5D59" w:rsidRDefault="00245042" w:rsidP="00495944">
      <w:pPr>
        <w:spacing w:after="0" w:line="276" w:lineRule="auto"/>
        <w:ind w:firstLine="567"/>
        <w:jc w:val="both"/>
      </w:pPr>
      <w:r w:rsidRPr="00BD5D59">
        <w:t xml:space="preserve">Permasalahan yang ada sekarang ini adalah kelemahan dan kekurangan yang ada dalam hal penyimpanan, pengolahan, serta penyampaian informasi yang terjadi pada sekolah ini, yang meliputi data siswa, data guru, nilai siswa, dan penjadwalan mata pelajaran yang sering kali terjadi kerangkapan data karena data yang sudah diolah tidak terorganisasi dengan baik. Untuk itu diperlukan suatu rancangan sistem informasi sekolah yang bisa mengintegrasikan data-data tersebut pada suatu database yang terpadu sehingga dapat membantu dalam hal pengolahan data untuk proses penyampaian informasi. </w:t>
      </w:r>
    </w:p>
    <w:p w14:paraId="09AF2DF2" w14:textId="77777777" w:rsidR="00495944" w:rsidRDefault="00245042" w:rsidP="00495944">
      <w:pPr>
        <w:spacing w:after="0" w:line="276" w:lineRule="auto"/>
        <w:ind w:firstLine="567"/>
        <w:jc w:val="both"/>
      </w:pPr>
      <w:r w:rsidRPr="00BD5D59">
        <w:t xml:space="preserve">Tujuan utama diadakannya dan dilakukannya penelitian ini adalah untuk merancang sistem informasi berbasis Web pada SMK Armidah Abdulladin Rappang menggunakan PHP, yang gunanya untuk mempermudah dalam memperlancar kegiatan-kegiatan di dalam pengolahan data-data para siswa/i. Secara khusus dilakukannya penelitian ini bertujuan yaitu: Untuk merancang Sistem Informasi Berbasis Web pada SMK Armidah Abdulladin Rappang menggunakan PHP. Untuk menguji Sistem Informasi Berbasis Web pada SMK Armidah Abdulladin Rappang menggunakan PHP. </w:t>
      </w:r>
    </w:p>
    <w:p w14:paraId="132349CF" w14:textId="0C71ED74" w:rsidR="00245042" w:rsidRPr="00BD5D59" w:rsidRDefault="00245042" w:rsidP="00495944">
      <w:pPr>
        <w:spacing w:after="0" w:line="276" w:lineRule="auto"/>
        <w:ind w:firstLine="567"/>
        <w:jc w:val="both"/>
      </w:pPr>
      <w:commentRangeStart w:id="4"/>
      <w:r w:rsidRPr="00BD5D59">
        <w:t xml:space="preserve">Berdasarkan penelitian sebelumnya yang di lakukan oleh Daniel Riano Kaparang, Stralen Pratasik(2022) dengan topik penelitian Perancangan Sistem Informasi Akademik </w:t>
      </w:r>
      <w:commentRangeEnd w:id="4"/>
      <w:r w:rsidR="00153651">
        <w:rPr>
          <w:rStyle w:val="CommentReference"/>
        </w:rPr>
        <w:commentReference w:id="4"/>
      </w:r>
      <w:r w:rsidRPr="00BD5D59">
        <w:t xml:space="preserve">Berbasis Web pada SMK,penelitian Cita St Munthakhabah R, Bustamin, Abdullah Hud(2023) Rancangan Sistem Informasi Perpustakaan Pada MAN 1 Polewali Mandar pada MAN 1 Polewali Mandar, Muhammad Setiawan, Waskita Cahya, Achmad Fauzi(2022) Sistem informmasi absensi siswa berbasis website menggunakan metode </w:t>
      </w:r>
      <w:r w:rsidRPr="00BD5D59">
        <w:rPr>
          <w:i/>
        </w:rPr>
        <w:t>QR Code,</w:t>
      </w:r>
      <w:r w:rsidRPr="00BD5D59">
        <w:t xml:space="preserve"> Gustiar, Suptratman Zakir, Wedra Aprison, Zulfani Sesmiarni(2022) Perancangan absesnsi siswa berbasis web menggunakan </w:t>
      </w:r>
      <w:r w:rsidRPr="00BD5D59">
        <w:rPr>
          <w:i/>
        </w:rPr>
        <w:t>PHP MySQL.</w:t>
      </w:r>
      <w:r w:rsidRPr="00BD5D59">
        <w:rPr>
          <w:iCs/>
        </w:rPr>
        <w:t>adapun perbedaan antara penelitian terdahuluh dan penelitian penulis teliti yaitu perancagan sistem informasi berbasis web pada smk armidah abdulladin rappang menggunakan php dengan metode penelitian kualitatif.</w:t>
      </w:r>
    </w:p>
    <w:p w14:paraId="73E36447" w14:textId="323C744F" w:rsidR="00245042" w:rsidRPr="00BD5D59" w:rsidRDefault="00245042" w:rsidP="00495944">
      <w:pPr>
        <w:numPr>
          <w:ilvl w:val="0"/>
          <w:numId w:val="1"/>
        </w:numPr>
        <w:tabs>
          <w:tab w:val="left" w:pos="567"/>
        </w:tabs>
        <w:spacing w:after="0" w:line="276" w:lineRule="auto"/>
        <w:ind w:left="567" w:hanging="567"/>
        <w:jc w:val="both"/>
        <w:rPr>
          <w:b/>
          <w:bCs/>
          <w:color w:val="000000"/>
          <w:lang w:val="en-US"/>
        </w:rPr>
      </w:pPr>
      <w:r w:rsidRPr="00BD5D59">
        <w:rPr>
          <w:b/>
          <w:bCs/>
          <w:color w:val="000000"/>
          <w:lang w:val="en-US"/>
        </w:rPr>
        <w:t>Methodology</w:t>
      </w:r>
    </w:p>
    <w:p w14:paraId="758AFF1C" w14:textId="5E3BA807" w:rsidR="00245042" w:rsidRPr="00BD5D59" w:rsidRDefault="00495944" w:rsidP="00495944">
      <w:pPr>
        <w:tabs>
          <w:tab w:val="left" w:pos="567"/>
        </w:tabs>
        <w:spacing w:after="0" w:line="276" w:lineRule="auto"/>
        <w:jc w:val="both"/>
      </w:pPr>
      <w:r>
        <w:tab/>
      </w:r>
      <w:r w:rsidR="00245042" w:rsidRPr="00BD5D59">
        <w:t>Metodologi yang digunakan dalam penelitian ini menerangkan langkah-langkah dalam penyusunan Tugas Akhir mulai dari proses pengumpulan data hingga pembuatan dokumentasi Tugas Akhir.</w:t>
      </w:r>
      <w:r w:rsidR="00245042" w:rsidRPr="00BD5D59">
        <w:rPr>
          <w:b/>
          <w:bCs/>
        </w:rPr>
        <w:t xml:space="preserve"> </w:t>
      </w:r>
      <w:r w:rsidR="00245042" w:rsidRPr="00BD5D59">
        <w:t>Jenis penelitian yang digunakan peneliti adalah penelitian kualitatif menggunakan pendekatan lapangan (field Research) dan deskriptif analisis. Pengumpulan data dilakukan dengan teknik wawancara mendalam, observasi, dan dokumentasi. Proses analisis data dilakukan dengan mengelompokkan serta menkombinasikan data yang diperoleh.  Metode deskriptif adalah suatu metode dalam meneliti status kelompok manusia, suatu objek, suatu kondisi, suatu sistem pemikiran, ataupun suatu persitiwa yang terjadi sekarang yang bertujuan untuk membuat gambaran secara sistematis, faktual, dan akurat mengenai fakta-fakta, sifat-sifat serta hubungan antar fenomena yang diselidiki.</w:t>
      </w:r>
      <w:commentRangeStart w:id="5"/>
      <w:r w:rsidR="00245042" w:rsidRPr="00BD5D59">
        <w:fldChar w:fldCharType="begin" w:fldLock="1"/>
      </w:r>
      <w:r w:rsidR="00245042" w:rsidRPr="00BD5D59">
        <w:instrText>ADDIN CSL_CITATION {"citationItems":[{"id":"ITEM-1","itemData":{"author":[{"dropping-particle":"","family":"Anna Tasya","given":"Desy","non-dropping-particle":"","parse-names":false,"suffix":""},{"dropping-particle":"","family":"Irawan","given":"Dedi","non-dropping-particle":"","parse-names":false,"suffix":""}],"container-title":"Jurnal Mahasiswa Ilmu Komputer (JMIK)","id":"ITEM-1","issue":"2","issued":{"date-parts":[["2022"]]},"title":"Perancangan Sistem Informasi Sekolah Berbasis Web Pada Smk Gajah Tunggal Metro","type":"article-journal","volume":"3"},"uris":["http://www.mendeley.com/documents/?uuid=6cc58199-8f15-4851-bc49-77073079bd46"]}],"mendeley":{"formattedCitation":"(Anna Tasya &amp; Irawan, 2022)","plainTextFormattedCitation":"(Anna Tasya &amp; Irawan, 2022)","previouslyFormattedCitation":"(Anna Tasya &amp; Irawan, 2022)"},"properties":{"noteIndex":0},"schema":"https://github.com/citation-style-language/schema/raw/master/csl-citation.json"}</w:instrText>
      </w:r>
      <w:r w:rsidR="00245042" w:rsidRPr="00BD5D59">
        <w:fldChar w:fldCharType="separate"/>
      </w:r>
      <w:r w:rsidR="00245042" w:rsidRPr="00BD5D59">
        <w:t>(Anna Tasya &amp; Irawan, 2022)</w:t>
      </w:r>
      <w:r w:rsidR="00245042" w:rsidRPr="00BD5D59">
        <w:fldChar w:fldCharType="end"/>
      </w:r>
      <w:commentRangeEnd w:id="5"/>
      <w:r w:rsidR="00DC490D">
        <w:rPr>
          <w:rStyle w:val="CommentReference"/>
        </w:rPr>
        <w:commentReference w:id="5"/>
      </w:r>
      <w:r w:rsidR="00245042" w:rsidRPr="00BD5D59">
        <w:rPr>
          <w:b/>
          <w:bCs/>
        </w:rPr>
        <w:t xml:space="preserve"> </w:t>
      </w:r>
      <w:r w:rsidR="00245042" w:rsidRPr="00BD5D59">
        <w:t>Metode penelitian kualitatif adalah metode penelitian yang digunakan oleh peneliti pada kondisi objek yang alamiah di mana peneliti adalah instrumen kunci.</w:t>
      </w:r>
      <w:r w:rsidR="00245042" w:rsidRPr="00BD5D59">
        <w:fldChar w:fldCharType="begin" w:fldLock="1"/>
      </w:r>
      <w:r w:rsidR="00245042" w:rsidRPr="00BD5D59">
        <w:instrText>ADDIN CSL_CITATION {"citationItems":[{"id":"ITEM-1","itemData":{"ISBN":"9788578110796","ISSN":"01657836","PMID":"25246403","abstract":"This study analyzes the main reproductive aspects of a natural population of Chamelea gallina on the SW Spanish coast (Gulf of Cadiz): gametogenic cycle, size at first maturity, size at sexual differentiation and partial fecundity. Methodology involved the use of standard histological techniques, image analysis and the assessment of the variation of gonadal growth.Monitoring throughout one year (May 2010-April 2011) identified 5 gametogenic developmental stages and evidenced the existence of a long reproductive period between March and September. In May 70% of individual were in stage 4, reproduction period (sub-stages 4A: maturity and 4B: partial emission), whereas in June most individuals were partially emitting gametes (4B). An important peak of gamete emission took place between June and July, after that recovery stages were detected (sub-stage 4C). In September most of individuals were in stage 5 (spent). It was not possible to define a single spawning event, but signs of partial spawning of greater or lesser intensity were identified throughout the whole reproduction period. This period was followed by a short period of sexual rest (stage 1; October), before beginning a new gametogenic cycle and of energy storage processes in November. Most of the individuals remained in a pre-active stage (stage 2: initiation of gametogenesis) until February, although advanced gametogenesis stages (stage 3) were also observed in January. The size (shell length) at first maturity was estimated for males (8.41. mm), females (10.29. mm) and the whole population (9.34. mm) using standard histological techniques.For the range of shell lengths studied (20-30mm), between 40% and 60% of the visceral mass of C. gallina was devoted to reproduction. Gonadal volume was dependent on shell length and was between 37.25 and 205.95mm3. Gonadal volume and oocyte volume fraction were the most decisive factors in estimating fecundity. C. gallina is a multiple partial spawner and partial fecundity values were estimated and comprised between 76,835 and 797,424 oocytes per female. Partial fecundity was linearly related with both shell length and live weight. Since the oocyte output highly varies as shell length increases, reducing the minimum legal catch size (25mm) or overfishing legal size classes (&gt;25mm) could diminish the total oocyte output and, consequently, affect the recruitment and the size structure of the population. Therefore, fishery management decisions must be taken care…","author":[{"dropping-particle":"","family":"Angioni","given":"Salvatora Angela","non-dropping-particle":"","parse-names":false,"suffix":""},{"dropping-particle":"","family":"Giansante","given":"Carla","non-dropping-particle":"","parse-names":false,"suffix":""},{"dropping-particle":"","family":"Ferri","given":"Nicola","non-dropping-particle":"","parse-names":false,"suffix":""},{"dropping-particle":"","family":"Ballarin","given":"Loriano","non-dropping-particle":"","parse-names":false,"suffix":""},{"dropping-particle":"","family":"Pampanin","given":"Daniela Maria","non-dropping-particle":"","parse-names":false,"suffix":""},{"dropping-particle":"","family":"Marin","given":"Maria Gabriella","non-dropping-particle":"","parse-names":false,"suffix":""},{"dropping-particle":"","family":"Bargione","given":"Giada","non-dropping-particle":"","parse-names":false,"suffix":""},{"dropping-particle":"","family":"Vasapollo","given":"Claudio","non-dropping-particle":"","parse-names":false,"suffix":""},{"dropping-particle":"","family":"Donato","given":"Fortunata","non-dropping-particle":"","parse-names":false,"suffix":""},{"dropping-particle":"","family":"Virgili","given":"Massimo","non-dropping-particle":"","parse-names":false,"suffix":""},{"dropping-particle":"","family":"Petetta","given":"Andrea","non-dropping-particle":"","parse-names":false,"suffix":""},{"dropping-particle":"","family":"Lucchetti","given":"Alessandro","non-dropping-particle":"","parse-names":false,"suffix":""},{"dropping-particle":"","family":"Cabuga Jr","given":"C.C.","non-dropping-particle":"","parse-names":false,"suffix":""},{"dropping-particle":"","family":"Masendo","given":"C.B.E","non-dropping-particle":"","parse-names":false,"suffix":""},{"dropping-particle":"","family":"Hernando","given":"B.J.H","non-dropping-particle":"","parse-names":false,"suffix":""},{"dropping-particle":"","family":"Joseph","given":"C.C.D","non-dropping-particle":"","parse-names":false,"suffix":""},{"dropping-particle":"","family":"Velasco","given":"J.P.B","non-dropping-particle":"","parse-names":false,"suffix":""},{"dropping-particle":"","family":"Angco","given":"M.K.A","non-dropping-particle":"","parse-names":false,"suffix":""},{"dropping-particle":"","family":"Ayaton","given":"M.A.","non-dropping-particle":"","parse-names":false,"suffix":""},{"dropping-particle":"","family":"Obenza","given":"O.L.P","non-dropping-particle":"","parse-names":false,"suffix":""},{"dropping-particle":"","family":"Jumawan","given":"J.H. J.C","non-dropping-particle":"","parse-names":false,"suffix":""},{"dropping-particle":"","family":"Jumawan","given":"J.H. J.C","non-dropping-particle":"","parse-names":false,"suffix":""},{"dropping-particle":"","family":"Requieron","given":"E.A.","non-dropping-particle":"","parse-names":false,"suffix":""},{"dropping-particle":"","family":"Torres","given":"M.A.J.","non-dropping-particle":"","parse-names":false,"suffix":""},{"dropping-particle":"","family":"Havana","given":"H.C.","non-dropping-particle":"","parse-names":false,"suffix":""},{"dropping-particle":"","family":"Çolakoğlu","given":"Serhat","non-dropping-particle":"","parse-names":false,"suffix":""},{"dropping-particle":"","family":"Delgado","given":"Marina","non-dropping-particle":"","parse-names":false,"suffix":""},{"dropping-particle":"","family":"Silva","given":"Luis","non-dropping-particle":"","parse-names":false,"suffix":""},{"dropping-particle":"","family":"Moura","given":"P.","non-dropping-particle":"","parse-names":false,"suffix":""},{"dropping-particle":"","family":"Sánchez-Leal","given":"R.","non-dropping-particle":"","parse-names":false,"suffix":""},{"dropping-particle":"","family":"Gaspar","given":"Miguel B.","non-dropping-particle":"","parse-names":false,"suffix":""},{"dropping-particle":"","family":"Pereira","given":"Alexandre M.","non-dropping-particle":"","parse-names":false,"suffix":""},{"dropping-particle":"","family":"Vasconcelos","given":"Paulo","non-dropping-particle":"","parse-names":false,"suffix":""},{"dropping-particle":"","family":"Monteiro","given":"Carlos C.","non-dropping-particle":"","parse-names":false,"suffix":""},{"dropping-particle":"","family":"Giangaspero","given":"Annunziata","non-dropping-particle":"","parse-names":false,"suffix":""},{"dropping-particle":"","family":"Molini","given":"Umberto","non-dropping-particle":"","parse-names":false,"suffix":""},{"dropping-particle":"","family":"Iorio","given":"Raffaella","non-dropping-particle":"","parse-names":false,"suffix":""},{"dropping-particle":"","family":"Traversa","given":"Donato","non-dropping-particle":"","parse-names":false,"suffix":""},{"dropping-particle":"","family":"Paoletti","given":"Barbara","non-dropping-particle":"","parse-names":false,"suffix":""},{"dropping-particle":"","family":"Giansante","given":"Carla","non-dropping-particle":"","parse-names":false,"suffix":""},{"dropping-particle":"","family":"Gizzi","given":"Francesca","non-dropping-particle":"","parse-names":false,"suffix":""},{"dropping-particle":"","family":"Caccia","given":"Maria Giulia","non-dropping-particle":"","parse-names":false,"suffix":""},{"dropping-particle":"","family":"Simoncini","given":"Ginevra Allegra","non-dropping-particle":"","parse-names":false,"suffix":""},{"dropping-particle":"","family":"Mancuso","given":"Arianna","non-dropping-particle":"","parse-names":false,"suffix":""},{"dropping-particle":"","family":"Reggi","given":"Michela","non-dropping-particle":"","parse-names":false,"suffix":""},{"dropping-particle":"","family":"Fermani","given":"Simona","non-dropping-particle":"","parse-names":false,"suffix":""},{"dropping-particle":"","family":"Brizi","given":"Leonardo","non-dropping-particle":"","parse-names":false,"suffix":""},{"dropping-particle":"","family":"Fantazzini","given":"Paola","non-dropping-particle":"","parse-names":false,"suffix":""},{"dropping-particle":"","family":"Stagioni","given":"Marco","non-dropping-particle":"","parse-names":false,"suffix":""},{"dropping-particle":"","family":"Falini","given":"Giuseppe","non-dropping-particle":"","parse-names":false,"suffix":""},{"dropping-particle":"","family":"Piccinetti","given":"Corrado","non-dropping-particle":"","parse-names":false,"suffix":""},{"dropping-particle":"","family":"Goffredo","given":"Stefano","non-dropping-particle":"","parse-names":false,"suffix":""},{"dropping-particle":"","family":"Guarino","given":"Roberto","non-dropping-particle":"","parse-names":false,"suffix":""},{"dropping-particle":"","family":"Goffredo","given":"Stefano","non-dropping-particle":"","parse-names":false,"suffix":""},{"dropping-particle":"","family":"Falini","given":"Giuseppe","non-dropping-particle":"","parse-names":false,"suffix":""},{"dropping-particle":"","family":"Pugno","given":"Nicola Maria","non-dropping-particle":"","parse-names":false,"suffix":""},{"dropping-particle":"","family":"Hoyland","given":"Alexa","non-dropping-particle":"","parse-names":false,"suffix":""},{"dropping-particle":"","family":"Dye","given":"Louise","non-dropping-particle":"","parse-names":false,"suffix":""},{"dropping-particle":"","family":"Lawton","given":"Clare L.","non-dropping-particle":"","parse-names":false,"suffix":""},{"dropping-particle":"","family":"Kosyan","given":"Alisa R.","non-dropping-particle":"","parse-names":false,"suffix":""},{"dropping-particle":"V.","family":"Divinsky","given":"Boris","non-dropping-particle":"","parse-names":false,"suffix":""},{"dropping-particle":"","family":"Levels","given":"Metalloids","non-dropping-particle":"","parse-names":false,"suffix":""},{"dropping-particle":"","family":"Alkan","given":"Nigar","non-dropping-particle":"","parse-names":false,"suffix":""},{"dropping-particle":"","family":"Lima","given":"M.","non-dropping-particle":"","parse-names":false,"suffix":""},{"dropping-particle":"","family":"Brazeiro","given":"A.","non-dropping-particle":"","parse-names":false,"suffix":""},{"dropping-particle":"","family":"Defeo","given":"O.","non-dropping-particle":"","parse-names":false,"suffix":""},{"dropping-particle":"","family":"Malagoli","given":"D","non-dropping-particle":"","parse-names":false,"suffix":""},{"dropping-particle":"","family":"Casarini","given":"L","non-dropping-particle":"","parse-names":false,"suffix":""},{"dropping-particle":"","family":"Fiori","given":"F","non-dropping-particle":"","parse-names":false,"suffix":""},{"dropping-particle":"","family":"Ottaviani","given":"E","non-dropping-particle":"","parse-names":false,"suffix":""},{"dropping-particle":"","family":"Matozzo","given":"Valerio","non-dropping-particle":"","parse-names":false,"suffix":""},{"dropping-particle":"","family":"Monari","given":"Marta","non-dropping-particle":"","parse-names":false,"suffix":""},{"dropping-particle":"","family":"Foschi","given":"Jurgen","non-dropping-particle":"","parse-names":false,"suffix":""},{"dropping-particle":"","family":"Papi","given":"Tomaso","non-dropping-particle":"","parse-names":false,"suffix":""},{"dropping-particle":"","family":"Cattani","given":"Otello","non-dropping-particle":"","parse-names":false,"suffix":""},{"dropping-particle":"","family":"Marin","given":"Maria Gabriella","non-dropping-particle":"","parse-names":false,"suffix":""},{"dropping-particle":"","family":"Serrazanetti","given":"Gian Paolo","non-dropping-particle":"","parse-names":false,"suffix":""},{"dropping-particle":"","family":"Cattani","given":"Otello","non-dropping-particle":"","parse-names":false,"suffix":""},{"dropping-particle":"","family":"Marin","given":"Maria Gabriella","non-dropping-particle":"","parse-names":false,"suffix":""},{"dropping-particle":"","family":"Rosmini","given":"R.","non-dropping-particle":"","parse-names":false,"suffix":""},{"dropping-particle":"","family":"Marin","given":"Maria Gabriella","non-dropping-particle":"","parse-names":false,"suffix":""},{"dropping-particle":"","family":"Serrazanetti","given":"Gian Paolo","non-dropping-particle":"","parse-names":false,"suffix":""},{"dropping-particle":"","family":"Matozzo","given":"Valerio","non-dropping-particle":"","parse-names":false,"suffix":""},{"dropping-particle":"","family":"Foschi","given":"Jurgen","non-dropping-particle":"","parse-names":false,"suffix":""},{"dropping-particle":"","family":"Cattani","given":"Otello","non-dropping-particle":"","parse-names":false,"suffix":""},{"dropping-particle":"","family":"Serrazanetti","given":"Gian Paolo","non-dropping-particle":"","parse-names":false,"suffix":""},{"dropping-particle":"","family":"Marin","given":"Maria Gabriella","non-dropping-particle":"","parse-names":false,"suffix":""},{"dropping-particle":"","family":"Cattani","given":"Otello","non-dropping-particle":"","parse-names":false,"suffix":""},{"dropping-particle":"","family":"Serrazanetti","given":"Gian Paolo","non-dropping-particle":"","parse-names":false,"suffix":""},{"dropping-particle":"","family":"Foschi","given":"Jurgen","non-dropping-particle":"","parse-names":false,"suffix":""},{"dropping-particle":"","family":"Matozzo","given":"Valerio","non-dropping-particle":"","parse-names":false,"suffix":""},{"dropping-particle":"","family":"Marin","given":"Maria Gabriella","non-dropping-particle":"","parse-names":false,"suffix":""},{"dropping-particle":"","family":"Cattani","given":"Otello","non-dropping-particle":"","parse-names":false,"suffix":""},{"dropping-particle":"","family":"Morello","given":"Elisabetta B","non-dropping-particle":"","parse-names":false,"suffix":""},{"dropping-particle":"","family":"National","given":"Italian","non-dropping-particle":"","parse-names":false,"suffix":""},{"dropping-particle":"","family":"Martinelli","given":"Michela","non-dropping-particle":"","parse-names":false,"suffix":""},{"dropping-particle":"","family":"National","given":"Italian","non-dropping-particle":"","parse-names":false,"suffix":""},{"dropping-particle":"","family":"Froglia","given":"Carlo","non-dropping-particle":"","parse-names":false,"suffix":""},{"dropping-particle":"","family":"National","given":"Italian","non-dropping-particle":"","parse-names":false,"suffix":""},{"dropping-particle":"","family":"Moschino","given":"Vanessa","non-dropping-particle":"","parse-names":false,"suffix":""},{"dropping-particle":"","family":"Chicharo","given":"Luis M.Z. Z","non-dropping-particle":"","parse-names":false,"suffix":""},{"dropping-particle":"","family":"Marin","given":"Maria Gabriella","non-dropping-particle":"","parse-names":false,"suffix":""},{"dropping-particle":"","family":"Naimo","given":"Teresa J.","non-dropping-particle":"","parse-names":false,"suffix":""},{"dropping-particle":"","family":"Orban","given":"Elena","non-dropping-particle":"","parse-names":false,"suffix":""},{"dropping-particle":"","family":"Lena","given":"Gabriella","non-dropping-particle":"Di","parse-names":false,"suffix":""},{"dropping-particle":"","family":"Nevigato","given":"Teresina","non-dropping-particle":"","parse-names":false,"suffix":""},{"dropping-particle":"","family":"Casini","given":"Irene","non-dropping-particle":"","parse-names":false,"suffix":""},{"dropping-particle":"","family":"Caproni","given":"Roberto","non-dropping-particle":"","parse-names":false,"suffix":""},{"dropping-particle":"","family":"Santaroni","given":"Generoso","non-dropping-particle":"","parse-names":false,"suffix":""},{"dropping-particle":"","family":"Giulini","given":"Giuliana","non-dropping-particle":"","parse-names":false,"suffix":""},{"dropping-particle":"","family":"Öztürk","given":"Rafet Çağrı","non-dropping-particle":"","parse-names":false,"suffix":""},{"dropping-particle":"","family":"Altınok","given":"İlhan","non-dropping-particle":"","parse-names":false,"suffix":""},{"dropping-particle":"","family":"Peharda","given":"Melita","non-dropping-particle":"","parse-names":false,"suffix":""},{"dropping-particle":"","family":"Ezgeta-Balić","given":"Daria","non-dropping-particle":"","parse-names":false,"suffix":""},{"dropping-particle":"","family":"Vrgoč","given":"Nedo","non-dropping-particle":"","parse-names":false,"suffix":""},{"dropping-particle":"","family":"Isajlović","given":"Igor","non-dropping-particle":"","parse-names":false,"suffix":""},{"dropping-particle":"","family":"Bogner","given":"Danijela","non-dropping-particle":"","parse-names":false,"suffix":""},{"dropping-particle":"","family":"Petetta","given":"Andrea","non-dropping-particle":"","parse-names":false,"suffix":""},{"dropping-particle":"","family":"Herrmann","given":"Bent","non-dropping-particle":"","parse-names":false,"suffix":""},{"dropping-particle":"","family":"Virgili","given":"Massimo","non-dropping-particle":"","parse-names":false,"suffix":""},{"dropping-particle":"","family":"Bargione","given":"Giada","non-dropping-particle":"","parse-names":false,"suffix":""},{"dropping-particle":"","family":"Vasapollo","given":"Claudio","non-dropping-particle":"","parse-names":false,"suffix":""},{"dropping-particle":"","family":"Lucchetti","given":"Alessandro","non-dropping-particle":"","parse-names":false,"suffix":""},{"dropping-particle":"","family":"Rambaldi","given":"E.","non-dropping-particle":"","parse-names":false,"suffix":""},{"dropping-particle":"","family":"Bianchini","given":"M. L.","non-dropping-particle":"","parse-names":false,"suffix":""},{"dropping-particle":"","family":"Priore","given":"G.","non-dropping-particle":"","parse-names":false,"suffix":""},{"dropping-particle":"","family":"Prioli","given":"G.","non-dropping-particle":"","parse-names":false,"suffix":""},{"dropping-particle":"","family":"Mietti","given":"N.","non-dropping-particle":"","parse-names":false,"suffix":""},{"dropping-particle":"","family":"Pagliani","given":"T.","non-dropping-particle":"","parse-names":false,"suffix":""},{"dropping-particle":"","family":"Ramon","given":"M.","non-dropping-particle":"","parse-names":false,"suffix":""},{"dropping-particle":"","family":"Richardson","given":"C. A.","non-dropping-particle":"","parse-names":false,"suffix":""},{"dropping-particle":"","family":"Range","given":"P.","non-dropping-particle":"","parse-names":false,"suffix":""},{"dropping-particle":"","family":"Chícharo","given":"M. A.","non-dropping-particle":"","parse-names":false,"suffix":""},{"dropping-particle":"","family":"Ben-Hamadou","given":"R.","non-dropping-particle":"","parse-names":false,"suffix":""},{"dropping-particle":"","family":"Piló","given":"D.","non-dropping-particle":"","parse-names":false,"suffix":""},{"dropping-particle":"","family":"Fernandez-Reiriz","given":"M. J.","non-dropping-particle":"","parse-names":false,"suffix":""},{"dropping-particle":"","family":"Labarta","given":"U.","non-dropping-particle":"","parse-names":false,"suffix":""},{"dropping-particle":"","family":"Marin","given":"Maria Gabriella","non-dropping-particle":"","parse-names":false,"suffix":""},{"dropping-particle":"","family":"Bressan","given":"M.","non-dropping-particle":"","parse-names":false,"suffix":""},{"dropping-particle":"","family":"Matozzo","given":"Valerio","non-dropping-particle":"","parse-names":false,"suffix":""},{"dropping-particle":"","family":"Chinellato","given":"A.","non-dropping-particle":"","parse-names":false,"suffix":""},{"dropping-particle":"","family":"Munari","given":"M.","non-dropping-particle":"","parse-names":false,"suffix":""},{"dropping-particle":"","family":"Menif","given":"N. T.","non-dropping-particle":"El","parse-names":false,"suffix":""},{"dropping-particle":"","family":"Dellali","given":"M.","non-dropping-particle":"","parse-names":false,"suffix":""},{"dropping-particle":"","family":"Chícharo","given":"L.","non-dropping-particle":"","parse-names":false,"suffix":""},{"dropping-particle":"","family":"Salesiano","given":"Unidad Educativa Técnico","non-dropping-particle":"","parse-names":false,"suffix":""},{"dropping-particle":"","family":"Fernández-Hernández","given":"AIda","non-dropping-particle":"","parse-names":false,"suffix":""},{"dropping-particle":"","family":"Educativos","given":"Subsecretaría D E Fundamentos","non-dropping-particle":"","parse-names":false,"suffix":""},{"dropping-particle":"","family":"1234456487","given":"","non-dropping-particle":"","parse-names":false,"suffix":""},{"dropping-particle":"","family":"Glosario","given":"Anexo I","non-dropping-particle":"","parse-names":false,"suffix":""},{"dropping-particle":"","family":"Posso","given":"R","non-dropping-particle":"","parse-names":false,"suffix":""},{"dropping-particle":"","family":"García Reyes","given":"Luis Enrique","non-dropping-particle":"","parse-names":false,"suffix":""},{"dropping-particle":"","family":"Autora","given":"Precoz","non-dropping-particle":"","parse-names":false,"suffix":""},{"dropping-particle":"","family":"Pel","given":"Johanna","non-dropping-particle":"","parse-names":false,"suffix":""},{"dropping-particle":"","family":"Espinoza","given":"Jorge","non-dropping-particle":"","parse-names":false,"suffix":""},{"dropping-particle":"","family":"Tabanelli","given":"Giulia","non-dropping-particle":"","parse-names":false,"suffix":""},{"dropping-particle":"","family":"Montanari","given":"Chiara","non-dropping-particle":"","parse-names":false,"suffix":""},{"dropping-particle":"","family":"Gardini","given":"Aldo","non-dropping-particle":"","parse-names":false,"suffix":""},{"dropping-particle":"","family":"Maffei","given":"Mirko","non-dropping-particle":"","parse-names":false,"suffix":""},{"dropping-particle":"","family":"Prioli","given":"Chiara","non-dropping-particle":"","parse-names":false,"suffix":""},{"dropping-particle":"","family":"Gardini","given":"Fausto","non-dropping-particle":"","parse-names":false,"suffix":""},{"dropping-particle":"","family":"Carducci","given":"Federica","non-dropping-particle":"","parse-names":false,"suffix":""},{"dropping-particle":"","family":"Biscotti","given":"Maria Assunta","non-dropping-particle":"","parse-names":false,"suffix":""},{"dropping-particle":"","family":"Trucchi","given":"Emiliano","non-dropping-particle":"","parse-names":false,"suffix":""},{"dropping-particle":"","family":"Giuliani","given":"Maria Elisa","non-dropping-particle":"","parse-names":false,"suffix":""},{"dropping-particle":"","family":"Gorbi","given":"Stefania","non-dropping-particle":"","parse-names":false,"suffix":""},{"dropping-particle":"","family":"Coluccelli","given":"Alessandro","non-dropping-particle":"","parse-names":false,"suffix":""},{"dropping-particle":"","family":"Barucca","given":"Marco","non-dropping-particle":"","parse-names":false,"suffix":""},{"dropping-particle":"","family":"Canapa","given":"Adriana","non-dropping-particle":"","parse-names":false,"suffix":""},{"dropping-particle":"","family":"Cetinić","given":"Ana Bratoš","non-dropping-particle":"","parse-names":false,"suffix":""},{"dropping-particle":"","family":"Bantić","given":"Josipa","non-dropping-particle":"","parse-names":false,"suffix":""},{"dropping-particle":"","family":"Dalgic","given":"Goktug","non-dropping-particle":"","parse-names":false,"suffix":""},{"dropping-particle":"","family":"Karayucel","given":"Sedat","non-dropping-particle":"","parse-names":false,"suffix":""},{"dropping-particle":"","family":"Okumus","given":"Ibrahim","non-dropping-particle":"","parse-names":false,"suffix":""},{"dropping-particle":"","family":"Delgado","given":"Marina","non-dropping-particle":"","parse-names":false,"suffix":""},{"dropping-particle":"","family":"Silva","given":"Luis","non-dropping-particle":"","parse-names":false,"suffix":""},{"dropping-particle":"","family":"Juárez","given":"Ana","non-dropping-particle":"","parse-names":false,"suffix":""},{"dropping-particle":"","family":"Des","given":"Universite","non-dropping-particle":"","parse-names":false,"suffix":""},{"dropping-particle":"","family":"Et","given":"Sciences","non-dropping-particle":"","parse-names":false,"suffix":""},{"dropping-particle":"","family":"Technologie","given":"D E L A","non-dropping-particle":"","parse-names":false,"suffix":""},{"dropping-particle":"","family":"Boumediene","given":"Houari","non-dropping-particle":"","parse-names":false,"suffix":""},{"dropping-particle":"","family":"Messili","given":"Anissa","non-dropping-particle":"","parse-names":false,"suffix":""},{"dropping-particle":"","family":"Etude","given":"Contribution A L","non-dropping-particle":"","parse-names":false,"suffix":""},{"dropping-particle":"","family":"Biologie","given":"D E L A","non-dropping-particle":"","parse-names":false,"suffix":""},{"dropping-particle":"","family":"Ecologie","given":"E T","non-dropping-particle":"","parse-names":false,"suffix":""},{"dropping-particle":"","family":"Venus","given":"D E","non-dropping-particle":"","parse-names":false,"suffix":""},{"dropping-particle":"","family":"Doctoral","given":"Tesis","non-dropping-particle":"","parse-names":false,"suffix":""},{"dropping-particle":"","family":"Ensis","given":"L","non-dropping-particle":"","parse-names":false,"suffix":""},{"dropping-particle":"","family":"Erkan","given":"M.","non-dropping-particle":"","parse-names":false,"suffix":""},{"dropping-particle":"","family":"Sousa","given":"M.","non-dropping-particle":"","parse-names":false,"suffix":""},{"dropping-particle":"","family":"Gabelhouse","given":"Donald W","non-dropping-particle":"","parse-names":false,"suffix":""},{"dropping-particle":"","family":"Keller","given":"N.","non-dropping-particle":"","parse-names":false,"suffix":""},{"dropping-particle":"","family":"Piero","given":"D.","non-dropping-particle":"Del","parse-names":false,"suffix":""},{"dropping-particle":"","family":"Longinelli","given":"A.","non-dropping-particle":"","parse-names":false,"suffix":""},{"dropping-particle":"","family":"Kleypas","given":"Joan A.","non-dropping-particle":"","parse-names":false,"suffix":""},{"dropping-particle":"","family":"Moschino","given":"Vanessa","non-dropping-particle":"","parse-names":false,"suffix":""},{"dropping-particle":"","family":"Chicharo","given":"Luis M.Z. Z","non-dropping-particle":"","parse-names":false,"suffix":""},{"dropping-particle":"","family":"In","given":"Maria Gabriella M A R","non-dropping-particle":"","parse-names":false,"suffix":""},{"dropping-particle":"","family":"Palmer","given":"M.","non-dropping-particle":"","parse-names":false,"suffix":""},{"dropping-particle":"","family":"Pons","given":"G. X.","non-dropping-particle":"","parse-names":false,"suffix":""},{"dropping-particle":"","family":"Linde","given":"M.","non-dropping-particle":"","parse-names":false,"suffix":""},{"dropping-particle":"","family":"Patiño","given":"Dorotea Martínez","non-dropping-particle":"","parse-names":false,"suffix":""},{"dropping-particle":"","family":"Otero","given":"Jaime","non-dropping-particle":"","parse-names":false,"suffix":""},{"dropping-particle":"","family":"Louzán","given":"Andrea","non-dropping-particle":"","parse-names":false,"suffix":""},{"dropping-particle":"","family":"Ojea","given":"Justa","non-dropping-particle":"","parse-names":false,"suffix":""},{"dropping-particle":"","family":"Vázquez","given":"Susana Nóvoa","non-dropping-particle":"","parse-names":false,"suffix":""},{"dropping-particle":"","family":"Álvarez-Salgado","given":"Xosé Antón","non-dropping-particle":"","parse-names":false,"suffix":""},{"dropping-particle":"","family":"Report","given":"Technical","non-dropping-particle":"","parse-names":false,"suffix":""},{"dropping-particle":"","family":"Sala","given":"Antonello","non-dropping-particle":"","parse-names":false,"suffix":""},{"dropping-particle":"","family":"National","given":"Italian","non-dropping-particle":"","parse-names":false,"suffix":""},{"dropping-particle":"","family":"Sintef","given":"Bent Herrmann","non-dropping-particle":"","parse-names":false,"suffix":""},{"dropping-particle":"","family":"Lucchetti","given":"Alessandro","non-dropping-particle":"","parse-names":false,"suffix":""},{"dropping-particle":"","family":"National","given":"Italian","non-dropping-particle":"","parse-names":false,"suffix":""},{"dropping-particle":"","family":"Notti","given":"Emilio","non-dropping-particle":"","parse-names":false,"suffix":""},{"dropping-particle":"","family":"National","given":"Italian","non-dropping-particle":"","parse-names":false,"suffix":""},{"dropping-particle":"","family":"Romanelli","given":"Michele","non-dropping-particle":"","parse-names":false,"suffix":""},{"dropping-particle":"","family":"Cordisco","given":"Cristina Angela","non-dropping-particle":"","parse-names":false,"suffix":""},{"dropping-particle":"","family":"Giovanardi","given":"Otello","non-dropping-particle":"","parse-names":false,"suffix":""},{"dropping-particle":"","family":"RPJMD","given":"","non-dropping-particle":"","parse-names":false,"suffix":""},{"dropping-particle":"","family":"Salesiano","given":"Unidad Educativa Técnico","non-dropping-particle":"","parse-names":false,"suffix":""},{"dropping-particle":"","family":"Fernández-Hernández","given":"AIda","non-dropping-particle":"","parse-names":false,"suffix":""},{"dropping-particle":"","family":"Educativos","given":"Subsecretaría D E Fundamentos","non-dropping-particle":"","parse-names":false,"suffix":""},{"dropping-particle":"","family":"1234456487","given":"","non-dropping-particle":"","parse-names":false,"suffix":""},{"dropping-particle":"","family":"Glosario","given":"Anexo I","non-dropping-particle":"","parse-names":false,"suffix":""},{"dropping-particle":"","family":"Posso","given":"R","non-dropping-particle":"","parse-names":false,"suffix":""},{"dropping-particle":"","family":"García Reyes","given":"Luis Enrique","non-dropping-particle":"","parse-names":false,"suffix":""},{"dropping-particle":"","family":"Autora","given":"Precoz","non-dropping-particle":"","parse-names":false,"suffix":""},{"dropping-particle":"","family":"Pel","given":"Johanna","non-dropping-particle":"","parse-names":false,"suffix":""},{"dropping-particle":"","family":"Espinoza","given":"Jorge","non-dropping-particle":"","parse-names":false,"suffix":""},{"dropping-particle":"","family":"Scopa","given":"M.","non-dropping-particle":"","parse-names":false,"suffix":""},{"dropping-particle":"","family":"Nerone","given":"E.","non-dropping-particle":"","parse-names":false,"suffix":""},{"dropping-particle":"","family":"Recchi","given":"S.","non-dropping-particle":"","parse-names":false,"suffix":""},{"dropping-particle":"","family":"Barile","given":"N.B.","non-dropping-particle":"","parse-names":false,"suffix":""}],"container-title":"Fisheries Research","id":"ITEM-1","issue":"1","issued":{"date-parts":[["2021"]]},"page":"6","title":"Pengenalan sistem informasi","type":"article-journal","volume":"140"},"uris":["http://www.mendeley.com/documents/?uuid=853c86d9-efc7-4e8a-a21e-5e5a991889b6"]}],"mendeley":{"formattedCitation":"(Angioni et al., 2021)","plainTextFormattedCitation":"(Angioni et al., 2021)","previouslyFormattedCitation":"(Angioni et al., 2021)"},"properties":{"noteIndex":0},"schema":"https://github.com/citation-style-language/schema/raw/master/csl-citation.json"}</w:instrText>
      </w:r>
      <w:r w:rsidR="00245042" w:rsidRPr="00BD5D59">
        <w:fldChar w:fldCharType="separate"/>
      </w:r>
      <w:r w:rsidR="00245042" w:rsidRPr="00BD5D59">
        <w:t>(Angioni et al., 2021)</w:t>
      </w:r>
      <w:r w:rsidR="00245042" w:rsidRPr="00BD5D59">
        <w:fldChar w:fldCharType="end"/>
      </w:r>
      <w:r w:rsidR="00245042" w:rsidRPr="00BD5D59">
        <w:t>.</w:t>
      </w:r>
    </w:p>
    <w:p w14:paraId="7069D72B" w14:textId="5254D722" w:rsidR="00245042" w:rsidRPr="00BD5D59" w:rsidRDefault="00495944" w:rsidP="00495944">
      <w:pPr>
        <w:tabs>
          <w:tab w:val="left" w:pos="567"/>
        </w:tabs>
        <w:spacing w:after="0" w:line="276" w:lineRule="auto"/>
        <w:jc w:val="both"/>
      </w:pPr>
      <w:r>
        <w:lastRenderedPageBreak/>
        <w:tab/>
      </w:r>
      <w:r w:rsidR="00245042" w:rsidRPr="00BD5D59">
        <w:t>Penelitian dilaksanakan dalam waktu ( 3 ) bulan terhitung dari bulan november 2024 hingga februari 2025.adapun tempat dilakukannya kegiatan penelitian ini di sekolah smk armidah abdulladin rappang.</w:t>
      </w:r>
    </w:p>
    <w:p w14:paraId="0109C48E" w14:textId="19CD1D99" w:rsidR="00245042" w:rsidRPr="00BD5D59" w:rsidRDefault="00245042" w:rsidP="00495944">
      <w:pPr>
        <w:numPr>
          <w:ilvl w:val="0"/>
          <w:numId w:val="1"/>
        </w:numPr>
        <w:tabs>
          <w:tab w:val="left" w:pos="567"/>
        </w:tabs>
        <w:spacing w:after="0" w:line="276" w:lineRule="auto"/>
        <w:ind w:left="567" w:hanging="567"/>
        <w:jc w:val="both"/>
        <w:rPr>
          <w:b/>
          <w:bCs/>
          <w:i/>
          <w:iCs/>
        </w:rPr>
      </w:pPr>
      <w:r w:rsidRPr="00BD5D59">
        <w:rPr>
          <w:b/>
          <w:bCs/>
          <w:i/>
          <w:iCs/>
        </w:rPr>
        <w:t xml:space="preserve">Results and Discussion </w:t>
      </w:r>
    </w:p>
    <w:p w14:paraId="0CA4B77D" w14:textId="37EA92BC" w:rsidR="00245042" w:rsidRPr="00BD5D59" w:rsidRDefault="00245042" w:rsidP="00495944">
      <w:pPr>
        <w:pStyle w:val="ListParagraph"/>
        <w:numPr>
          <w:ilvl w:val="1"/>
          <w:numId w:val="1"/>
        </w:numPr>
        <w:spacing w:line="276" w:lineRule="auto"/>
        <w:ind w:left="567" w:hanging="567"/>
        <w:contextualSpacing/>
        <w:outlineLvl w:val="1"/>
        <w:rPr>
          <w:b/>
          <w:bCs/>
        </w:rPr>
      </w:pPr>
      <w:bookmarkStart w:id="6" w:name="_Toc127697143"/>
      <w:commentRangeStart w:id="7"/>
      <w:r w:rsidRPr="00BD5D59">
        <w:rPr>
          <w:b/>
          <w:bCs/>
        </w:rPr>
        <w:t>Pemodelan Siste</w:t>
      </w:r>
      <w:bookmarkEnd w:id="6"/>
      <w:r w:rsidRPr="00BD5D59">
        <w:rPr>
          <w:b/>
          <w:bCs/>
        </w:rPr>
        <w:t>m</w:t>
      </w:r>
      <w:commentRangeEnd w:id="7"/>
      <w:r w:rsidR="00DC490D">
        <w:rPr>
          <w:rStyle w:val="CommentReference"/>
        </w:rPr>
        <w:commentReference w:id="7"/>
      </w:r>
    </w:p>
    <w:p w14:paraId="261FF68D" w14:textId="77777777" w:rsidR="00245042" w:rsidRPr="00BD5D59" w:rsidRDefault="00245042" w:rsidP="00495944">
      <w:pPr>
        <w:pStyle w:val="ListParagraph"/>
        <w:spacing w:line="240" w:lineRule="auto"/>
        <w:ind w:left="0" w:firstLine="567"/>
        <w:jc w:val="both"/>
        <w:outlineLvl w:val="1"/>
        <w:rPr>
          <w:b/>
          <w:bCs/>
        </w:rPr>
      </w:pPr>
      <w:r w:rsidRPr="00BD5D59">
        <w:t>Rancangan sistem merupakan gambaran aplikasi secara umum untuk untuk memberikan kemudahan dalam memahami Sistem Informasi Profile Pada SMK Armida Abdulla Rappang.</w:t>
      </w:r>
    </w:p>
    <w:p w14:paraId="33424548" w14:textId="77777777" w:rsidR="00245042" w:rsidRPr="00BD5D59" w:rsidRDefault="00245042" w:rsidP="007B2DC2">
      <w:pPr>
        <w:pStyle w:val="NoSpacing"/>
        <w:numPr>
          <w:ilvl w:val="0"/>
          <w:numId w:val="4"/>
        </w:numPr>
        <w:spacing w:line="276" w:lineRule="auto"/>
        <w:ind w:left="567" w:hanging="567"/>
        <w:jc w:val="both"/>
        <w:rPr>
          <w:b/>
          <w:bCs/>
        </w:rPr>
      </w:pPr>
      <w:r w:rsidRPr="00BD5D59">
        <w:rPr>
          <w:b/>
          <w:bCs/>
        </w:rPr>
        <w:t>Usecase</w:t>
      </w:r>
    </w:p>
    <w:p w14:paraId="3BBEEA49" w14:textId="4F7AC0FD" w:rsidR="00245042" w:rsidRPr="007B2DC2" w:rsidRDefault="007B2DC2" w:rsidP="007B2DC2">
      <w:pPr>
        <w:tabs>
          <w:tab w:val="left" w:pos="567"/>
        </w:tabs>
        <w:spacing w:after="0" w:line="276" w:lineRule="auto"/>
        <w:jc w:val="both"/>
        <w:rPr>
          <w:rFonts w:eastAsia="Times New Roman"/>
          <w:lang w:eastAsia="en-ID"/>
        </w:rPr>
      </w:pPr>
      <w:r>
        <w:rPr>
          <w:rFonts w:eastAsia="Times New Roman"/>
          <w:lang w:eastAsia="en-ID"/>
        </w:rPr>
        <w:tab/>
      </w:r>
      <w:r w:rsidR="00245042" w:rsidRPr="00BD5D59">
        <w:rPr>
          <w:rFonts w:eastAsia="Times New Roman"/>
          <w:lang w:eastAsia="en-ID"/>
        </w:rPr>
        <w:t>Usecase ini merupakan rancangan aliran aktivitas aktor atau aliran kerja dalam sebuah sistem yang akan dijalankan. Setiap aktor juga digunakan untuk mendefinisikan atau mengelompokan aluran tampilan dari sistem tersebut. usecase Diagram memiliki komponen dengan bentuk tertentu yang dihubungkan dengan tanda panah. Panah tersebut mengarah ke-urutan aktivitas yang terjadi dari awal hingga akhir</w:t>
      </w:r>
    </w:p>
    <w:p w14:paraId="295898F6" w14:textId="3A8E6F8D" w:rsidR="00245042" w:rsidRPr="00BD5D59" w:rsidRDefault="005801D3" w:rsidP="005366EF">
      <w:pPr>
        <w:spacing w:after="0" w:line="276" w:lineRule="auto"/>
        <w:jc w:val="both"/>
        <w:rPr>
          <w:rFonts w:eastAsia="Times New Roman"/>
          <w:noProof/>
          <w:lang w:eastAsia="id-ID"/>
        </w:rPr>
      </w:pPr>
      <w:commentRangeStart w:id="8"/>
      <w:r w:rsidRPr="00BD5D59">
        <w:rPr>
          <w:rFonts w:eastAsia="Times New Roman"/>
          <w:noProof/>
          <w:lang w:eastAsia="id-ID"/>
        </w:rPr>
        <w:drawing>
          <wp:inline distT="0" distB="0" distL="0" distR="0" wp14:anchorId="08184ECA" wp14:editId="4EC01911">
            <wp:extent cx="2974340" cy="2022475"/>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4340" cy="2022475"/>
                    </a:xfrm>
                    <a:prstGeom prst="rect">
                      <a:avLst/>
                    </a:prstGeom>
                    <a:noFill/>
                    <a:ln>
                      <a:noFill/>
                    </a:ln>
                  </pic:spPr>
                </pic:pic>
              </a:graphicData>
            </a:graphic>
          </wp:inline>
        </w:drawing>
      </w:r>
    </w:p>
    <w:p w14:paraId="33D78B2B" w14:textId="12B1A5F2" w:rsidR="00245042" w:rsidRPr="00BD5D59" w:rsidRDefault="00245042" w:rsidP="005366EF">
      <w:pPr>
        <w:pStyle w:val="NoSpacing"/>
        <w:spacing w:line="276" w:lineRule="auto"/>
        <w:jc w:val="center"/>
        <w:rPr>
          <w:rFonts w:eastAsia="Times New Roman"/>
          <w:bCs/>
          <w:i/>
          <w:iCs/>
          <w:lang w:eastAsia="en-ID"/>
        </w:rPr>
      </w:pPr>
      <w:r w:rsidRPr="00BD5D59">
        <w:rPr>
          <w:rFonts w:eastAsia="Times New Roman"/>
          <w:b/>
          <w:bCs/>
          <w:lang w:eastAsia="en-ID"/>
        </w:rPr>
        <w:t xml:space="preserve">Gambar. 4.1.1 </w:t>
      </w:r>
      <w:r w:rsidRPr="00BD5D59">
        <w:rPr>
          <w:rFonts w:eastAsia="Times New Roman"/>
          <w:bCs/>
          <w:i/>
          <w:iCs/>
          <w:lang w:eastAsia="en-ID"/>
        </w:rPr>
        <w:t>Usecase</w:t>
      </w:r>
      <w:commentRangeEnd w:id="8"/>
      <w:r w:rsidR="00DC490D">
        <w:rPr>
          <w:rStyle w:val="CommentReference"/>
        </w:rPr>
        <w:commentReference w:id="8"/>
      </w:r>
    </w:p>
    <w:p w14:paraId="32A6D5CD" w14:textId="77777777" w:rsidR="007E4606" w:rsidRPr="00BD5D59" w:rsidRDefault="007E4606" w:rsidP="005366EF">
      <w:pPr>
        <w:pStyle w:val="NoSpacing"/>
        <w:spacing w:line="276" w:lineRule="auto"/>
        <w:jc w:val="center"/>
        <w:rPr>
          <w:rFonts w:eastAsia="Times New Roman"/>
          <w:b/>
          <w:bCs/>
          <w:i/>
          <w:iCs/>
          <w:lang w:eastAsia="en-ID"/>
        </w:rPr>
      </w:pPr>
    </w:p>
    <w:p w14:paraId="72E647C9" w14:textId="683F11EC" w:rsidR="00245042" w:rsidRPr="00BD5D59" w:rsidRDefault="00245042" w:rsidP="007B2DC2">
      <w:pPr>
        <w:pStyle w:val="Heading1"/>
        <w:numPr>
          <w:ilvl w:val="1"/>
          <w:numId w:val="1"/>
        </w:numPr>
        <w:spacing w:line="276" w:lineRule="auto"/>
        <w:ind w:left="567" w:hanging="567"/>
        <w:jc w:val="left"/>
        <w:rPr>
          <w:sz w:val="24"/>
          <w:szCs w:val="24"/>
        </w:rPr>
      </w:pPr>
      <w:r w:rsidRPr="00BD5D59">
        <w:rPr>
          <w:sz w:val="24"/>
          <w:szCs w:val="24"/>
        </w:rPr>
        <w:t>IMPLEMENTASI DAN PENGUJIAN</w:t>
      </w:r>
    </w:p>
    <w:p w14:paraId="3C248CA6" w14:textId="48E4F2CC" w:rsidR="007E4606" w:rsidRPr="00BD5D59" w:rsidRDefault="007E4606" w:rsidP="005366EF">
      <w:pPr>
        <w:numPr>
          <w:ilvl w:val="0"/>
          <w:numId w:val="6"/>
        </w:numPr>
        <w:spacing w:line="276" w:lineRule="auto"/>
        <w:ind w:left="567" w:hanging="567"/>
        <w:rPr>
          <w:lang w:val="en-ID"/>
        </w:rPr>
      </w:pPr>
      <w:r w:rsidRPr="00BD5D59">
        <w:rPr>
          <w:lang w:val="en-ID"/>
        </w:rPr>
        <w:t xml:space="preserve">Kebutuhan sistem </w:t>
      </w:r>
    </w:p>
    <w:p w14:paraId="158CC486" w14:textId="77777777" w:rsidR="007E4606" w:rsidRPr="00BD5D59" w:rsidRDefault="007E4606" w:rsidP="005366EF">
      <w:pPr>
        <w:numPr>
          <w:ilvl w:val="0"/>
          <w:numId w:val="7"/>
        </w:numPr>
        <w:spacing w:line="276" w:lineRule="auto"/>
        <w:ind w:left="567" w:hanging="567"/>
        <w:rPr>
          <w:lang w:val="en-ID"/>
        </w:rPr>
      </w:pPr>
      <w:r w:rsidRPr="00BD5D59">
        <w:rPr>
          <w:lang w:val="en-ID"/>
        </w:rPr>
        <w:t xml:space="preserve">Perangkat lunak </w:t>
      </w:r>
    </w:p>
    <w:p w14:paraId="2886A112" w14:textId="77777777" w:rsidR="00FD0E1F" w:rsidRPr="00BD5D59" w:rsidRDefault="00245042" w:rsidP="007B2DC2">
      <w:pPr>
        <w:spacing w:line="276" w:lineRule="auto"/>
        <w:ind w:firstLine="567"/>
        <w:jc w:val="both"/>
      </w:pPr>
      <w:r w:rsidRPr="00BD5D59">
        <w:t xml:space="preserve">Mengoperasikan Sistem informasi ini dibutuhkan perangkat untuk mendukung fungsi dan kegunaannya sehingga dapat memberikan </w:t>
      </w:r>
      <w:r w:rsidRPr="00BD5D59">
        <w:t xml:space="preserve">pelayanan kepada </w:t>
      </w:r>
      <w:r w:rsidRPr="00BD5D59">
        <w:rPr>
          <w:i/>
        </w:rPr>
        <w:t>user</w:t>
      </w:r>
      <w:r w:rsidRPr="00BD5D59">
        <w:t>/pelanggang terhadap sistem</w:t>
      </w:r>
      <w:r w:rsidR="007E4606" w:rsidRPr="00BD5D59">
        <w:t xml:space="preserve"> Salah satu perangkat yang digunakan</w:t>
      </w:r>
      <w:r w:rsidR="00FD0E1F" w:rsidRPr="00BD5D59">
        <w:t xml:space="preserve"> seperti windosws, PHP, Xampp dan mozila forefox.</w:t>
      </w:r>
    </w:p>
    <w:p w14:paraId="7F309ED1" w14:textId="045189CC" w:rsidR="00245042" w:rsidRPr="00BD5D59" w:rsidRDefault="00FD0E1F" w:rsidP="005366EF">
      <w:pPr>
        <w:numPr>
          <w:ilvl w:val="0"/>
          <w:numId w:val="6"/>
        </w:numPr>
        <w:spacing w:line="276" w:lineRule="auto"/>
        <w:ind w:left="567" w:hanging="567"/>
      </w:pPr>
      <w:r w:rsidRPr="00BD5D59">
        <w:t xml:space="preserve">Perangkat  Keras </w:t>
      </w:r>
    </w:p>
    <w:p w14:paraId="651106A9" w14:textId="5C07104F" w:rsidR="00FD0E1F" w:rsidRPr="00BD5D59" w:rsidRDefault="00FD0E1F" w:rsidP="007B2DC2">
      <w:pPr>
        <w:spacing w:line="276" w:lineRule="auto"/>
        <w:ind w:firstLine="567"/>
        <w:jc w:val="both"/>
        <w:rPr>
          <w:iCs/>
        </w:rPr>
      </w:pPr>
      <w:r w:rsidRPr="00BD5D59">
        <w:t xml:space="preserve">Selain perangkat lunak yang digunakan dalam sistem informasi ini juga di butuhkan perangkat keras sebagai media untuk penginputan data. Perangkat yang digunakan adalah </w:t>
      </w:r>
      <w:r w:rsidRPr="00BD5D59">
        <w:rPr>
          <w:i/>
        </w:rPr>
        <w:t>Prosesor</w:t>
      </w:r>
      <w:r w:rsidRPr="00BD5D59">
        <w:t xml:space="preserve">  atau </w:t>
      </w:r>
      <w:r w:rsidRPr="00BD5D59">
        <w:rPr>
          <w:i/>
        </w:rPr>
        <w:t xml:space="preserve">Cpu intel Celeron, Ram 4 Gb, Keyboard, </w:t>
      </w:r>
      <w:r w:rsidRPr="00BD5D59">
        <w:rPr>
          <w:iCs/>
        </w:rPr>
        <w:t xml:space="preserve">dan </w:t>
      </w:r>
      <w:r w:rsidRPr="00BD5D59">
        <w:rPr>
          <w:i/>
        </w:rPr>
        <w:t>Mouse.</w:t>
      </w:r>
    </w:p>
    <w:p w14:paraId="13EAFC65" w14:textId="692AD6C3" w:rsidR="00FD0E1F" w:rsidRPr="00BD5D59" w:rsidRDefault="00FD0E1F" w:rsidP="007B2DC2">
      <w:pPr>
        <w:pStyle w:val="ListParagraph"/>
        <w:numPr>
          <w:ilvl w:val="3"/>
          <w:numId w:val="1"/>
        </w:numPr>
        <w:spacing w:line="276" w:lineRule="auto"/>
        <w:ind w:left="0" w:firstLine="0"/>
        <w:contextualSpacing/>
        <w:outlineLvl w:val="1"/>
        <w:rPr>
          <w:b/>
          <w:bCs/>
        </w:rPr>
      </w:pPr>
      <w:bookmarkStart w:id="9" w:name="_Toc127697147"/>
      <w:r w:rsidRPr="00BD5D59">
        <w:rPr>
          <w:b/>
          <w:bCs/>
        </w:rPr>
        <w:t>Implementasi Sistem</w:t>
      </w:r>
      <w:bookmarkEnd w:id="9"/>
    </w:p>
    <w:p w14:paraId="38E15DE6" w14:textId="1B07FC30" w:rsidR="00FD0E1F" w:rsidRPr="00BD5D59" w:rsidRDefault="00FD0E1F" w:rsidP="007B2DC2">
      <w:pPr>
        <w:pStyle w:val="ListParagraph"/>
        <w:numPr>
          <w:ilvl w:val="0"/>
          <w:numId w:val="12"/>
        </w:numPr>
        <w:spacing w:line="276" w:lineRule="auto"/>
        <w:ind w:left="567" w:hanging="567"/>
        <w:contextualSpacing/>
        <w:rPr>
          <w:b/>
          <w:bCs/>
        </w:rPr>
      </w:pPr>
      <w:r w:rsidRPr="00BD5D59">
        <w:rPr>
          <w:b/>
          <w:bCs/>
        </w:rPr>
        <w:t xml:space="preserve">Implementasi </w:t>
      </w:r>
      <w:r w:rsidRPr="00BD5D59">
        <w:rPr>
          <w:b/>
          <w:bCs/>
          <w:i/>
          <w:iCs/>
        </w:rPr>
        <w:t>Login</w:t>
      </w:r>
    </w:p>
    <w:p w14:paraId="38DC04AA" w14:textId="77777777" w:rsidR="00FD0E1F" w:rsidRPr="00BD5D59" w:rsidRDefault="00FD0E1F" w:rsidP="007B2DC2">
      <w:pPr>
        <w:pStyle w:val="ListParagraph"/>
        <w:spacing w:line="276" w:lineRule="auto"/>
        <w:ind w:left="0" w:firstLine="567"/>
        <w:jc w:val="both"/>
        <w:rPr>
          <w:b/>
          <w:bCs/>
        </w:rPr>
      </w:pPr>
      <w:r w:rsidRPr="00BD5D59">
        <w:t xml:space="preserve">Halaman </w:t>
      </w:r>
      <w:r w:rsidRPr="00BD5D59">
        <w:rPr>
          <w:i/>
        </w:rPr>
        <w:t xml:space="preserve">login </w:t>
      </w:r>
      <w:r w:rsidRPr="00BD5D59">
        <w:t xml:space="preserve">merupakan tampilan awal sebelum pengguna masuk ke dalam Aplikasi </w:t>
      </w:r>
      <w:r w:rsidRPr="00BD5D59">
        <w:rPr>
          <w:lang w:val="en-US"/>
        </w:rPr>
        <w:t>Sistem Informasi Penjulaan</w:t>
      </w:r>
      <w:r w:rsidRPr="00BD5D59">
        <w:t xml:space="preserve">. </w:t>
      </w:r>
      <w:r w:rsidRPr="00BD5D59">
        <w:rPr>
          <w:i/>
        </w:rPr>
        <w:t xml:space="preserve">Form </w:t>
      </w:r>
      <w:r w:rsidRPr="00BD5D59">
        <w:t xml:space="preserve">pada halaman </w:t>
      </w:r>
      <w:r w:rsidRPr="00BD5D59">
        <w:rPr>
          <w:i/>
        </w:rPr>
        <w:t xml:space="preserve">login </w:t>
      </w:r>
      <w:r w:rsidRPr="00BD5D59">
        <w:t xml:space="preserve">menampilkan masukkan </w:t>
      </w:r>
      <w:r w:rsidRPr="00BD5D59">
        <w:rPr>
          <w:i/>
        </w:rPr>
        <w:t>username,</w:t>
      </w:r>
      <w:r w:rsidRPr="00BD5D59">
        <w:t xml:space="preserve"> </w:t>
      </w:r>
      <w:r w:rsidRPr="00BD5D59">
        <w:rPr>
          <w:i/>
        </w:rPr>
        <w:t xml:space="preserve">password </w:t>
      </w:r>
      <w:r w:rsidRPr="00BD5D59">
        <w:t>sehingga pada saat</w:t>
      </w:r>
      <w:r w:rsidRPr="00BD5D59">
        <w:rPr>
          <w:spacing w:val="23"/>
        </w:rPr>
        <w:t xml:space="preserve"> </w:t>
      </w:r>
      <w:r w:rsidRPr="00BD5D59">
        <w:t>pengguna</w:t>
      </w:r>
      <w:r w:rsidRPr="00BD5D59">
        <w:rPr>
          <w:spacing w:val="21"/>
        </w:rPr>
        <w:t xml:space="preserve"> </w:t>
      </w:r>
      <w:r w:rsidRPr="00BD5D59">
        <w:t>berhasil</w:t>
      </w:r>
      <w:r w:rsidRPr="00BD5D59">
        <w:rPr>
          <w:spacing w:val="27"/>
        </w:rPr>
        <w:t xml:space="preserve"> </w:t>
      </w:r>
      <w:r w:rsidRPr="00BD5D59">
        <w:rPr>
          <w:i/>
        </w:rPr>
        <w:t>login</w:t>
      </w:r>
      <w:r w:rsidRPr="00BD5D59">
        <w:rPr>
          <w:i/>
          <w:spacing w:val="23"/>
        </w:rPr>
        <w:t xml:space="preserve"> </w:t>
      </w:r>
      <w:r w:rsidRPr="00BD5D59">
        <w:t>sistem</w:t>
      </w:r>
      <w:r w:rsidRPr="00BD5D59">
        <w:rPr>
          <w:spacing w:val="23"/>
        </w:rPr>
        <w:t xml:space="preserve"> </w:t>
      </w:r>
      <w:r w:rsidRPr="00BD5D59">
        <w:t>akan</w:t>
      </w:r>
      <w:r w:rsidRPr="00BD5D59">
        <w:rPr>
          <w:spacing w:val="22"/>
        </w:rPr>
        <w:t xml:space="preserve"> </w:t>
      </w:r>
      <w:r w:rsidRPr="00BD5D59">
        <w:t>menampilkan</w:t>
      </w:r>
      <w:r w:rsidRPr="00BD5D59">
        <w:rPr>
          <w:spacing w:val="23"/>
        </w:rPr>
        <w:t xml:space="preserve"> </w:t>
      </w:r>
      <w:r w:rsidRPr="00BD5D59">
        <w:t>menu</w:t>
      </w:r>
      <w:r w:rsidRPr="00BD5D59">
        <w:rPr>
          <w:spacing w:val="22"/>
        </w:rPr>
        <w:t xml:space="preserve"> </w:t>
      </w:r>
      <w:r w:rsidRPr="00BD5D59">
        <w:t>sesuai</w:t>
      </w:r>
      <w:r w:rsidRPr="00BD5D59">
        <w:rPr>
          <w:spacing w:val="23"/>
        </w:rPr>
        <w:t xml:space="preserve"> </w:t>
      </w:r>
      <w:r w:rsidRPr="00BD5D59">
        <w:t>dengan</w:t>
      </w:r>
      <w:r w:rsidRPr="00BD5D59">
        <w:rPr>
          <w:spacing w:val="22"/>
        </w:rPr>
        <w:t xml:space="preserve"> </w:t>
      </w:r>
      <w:r w:rsidRPr="00BD5D59">
        <w:t xml:space="preserve">hak akses dari </w:t>
      </w:r>
      <w:r w:rsidRPr="00BD5D59">
        <w:rPr>
          <w:i/>
        </w:rPr>
        <w:t xml:space="preserve">input user,password </w:t>
      </w:r>
      <w:r w:rsidRPr="00BD5D59">
        <w:t xml:space="preserve">tersebut. Berikut tampilan halaman </w:t>
      </w:r>
      <w:commentRangeStart w:id="10"/>
      <w:r w:rsidRPr="00BD5D59">
        <w:rPr>
          <w:i/>
        </w:rPr>
        <w:t>login</w:t>
      </w:r>
      <w:commentRangeEnd w:id="10"/>
      <w:r w:rsidR="00DC490D">
        <w:rPr>
          <w:rStyle w:val="CommentReference"/>
        </w:rPr>
        <w:commentReference w:id="10"/>
      </w:r>
      <w:r w:rsidRPr="00BD5D59">
        <w:rPr>
          <w:i/>
        </w:rPr>
        <w:t>.</w:t>
      </w:r>
    </w:p>
    <w:p w14:paraId="062A7915" w14:textId="00299665" w:rsidR="00FD0E1F" w:rsidRDefault="005801D3" w:rsidP="005366EF">
      <w:pPr>
        <w:spacing w:line="276" w:lineRule="auto"/>
        <w:rPr>
          <w:noProof/>
          <w:lang w:eastAsia="id-ID"/>
        </w:rPr>
      </w:pPr>
      <w:r w:rsidRPr="00BD5D59">
        <w:rPr>
          <w:noProof/>
          <w:lang w:eastAsia="id-ID"/>
        </w:rPr>
        <w:drawing>
          <wp:inline distT="0" distB="0" distL="0" distR="0" wp14:anchorId="62D5EA29" wp14:editId="30F1023E">
            <wp:extent cx="2807970" cy="1514475"/>
            <wp:effectExtent l="0" t="0" r="0" b="0"/>
            <wp:docPr id="1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07970" cy="1514475"/>
                    </a:xfrm>
                    <a:prstGeom prst="rect">
                      <a:avLst/>
                    </a:prstGeom>
                    <a:noFill/>
                    <a:ln>
                      <a:noFill/>
                    </a:ln>
                  </pic:spPr>
                </pic:pic>
              </a:graphicData>
            </a:graphic>
          </wp:inline>
        </w:drawing>
      </w:r>
    </w:p>
    <w:p w14:paraId="47905851" w14:textId="663E2060" w:rsidR="007B2DC2" w:rsidRPr="00604A29" w:rsidRDefault="00604A29" w:rsidP="00604A29">
      <w:pPr>
        <w:spacing w:line="276" w:lineRule="auto"/>
        <w:jc w:val="center"/>
        <w:rPr>
          <w:b/>
          <w:bCs/>
          <w:noProof/>
          <w:lang w:eastAsia="id-ID"/>
        </w:rPr>
      </w:pPr>
      <w:r w:rsidRPr="00604A29">
        <w:rPr>
          <w:b/>
          <w:bCs/>
          <w:noProof/>
          <w:lang w:eastAsia="id-ID"/>
        </w:rPr>
        <w:t>Gambar menu login</w:t>
      </w:r>
    </w:p>
    <w:p w14:paraId="5D769821" w14:textId="31ACCB3D" w:rsidR="00BD5D59" w:rsidRPr="00BD5D59" w:rsidRDefault="00BD5D59" w:rsidP="007B2DC2">
      <w:pPr>
        <w:pStyle w:val="ListParagraph"/>
        <w:numPr>
          <w:ilvl w:val="3"/>
          <w:numId w:val="1"/>
        </w:numPr>
        <w:spacing w:line="276" w:lineRule="auto"/>
        <w:ind w:left="567" w:hanging="567"/>
        <w:contextualSpacing/>
        <w:rPr>
          <w:b/>
          <w:bCs/>
        </w:rPr>
      </w:pPr>
      <w:r w:rsidRPr="00BD5D59">
        <w:rPr>
          <w:b/>
          <w:bCs/>
        </w:rPr>
        <w:t>Implementasi Menu Utama Dasboard</w:t>
      </w:r>
    </w:p>
    <w:p w14:paraId="34351152" w14:textId="29B712F7" w:rsidR="00245042" w:rsidRPr="00BD5D59" w:rsidRDefault="00BD5D59" w:rsidP="007B2DC2">
      <w:pPr>
        <w:pBdr>
          <w:top w:val="nil"/>
          <w:left w:val="nil"/>
          <w:bottom w:val="nil"/>
          <w:right w:val="nil"/>
          <w:between w:val="nil"/>
        </w:pBdr>
        <w:spacing w:before="240" w:after="120" w:line="276" w:lineRule="auto"/>
        <w:ind w:firstLine="567"/>
        <w:jc w:val="both"/>
      </w:pPr>
      <w:r w:rsidRPr="00BD5D59">
        <w:t xml:space="preserve">Setelah aplikasi </w:t>
      </w:r>
      <w:r w:rsidRPr="00BD5D59">
        <w:rPr>
          <w:i/>
        </w:rPr>
        <w:t>login</w:t>
      </w:r>
      <w:r w:rsidRPr="00BD5D59">
        <w:t xml:space="preserve">, maka halaman selanjutnya adalah </w:t>
      </w:r>
      <w:r w:rsidRPr="00BD5D59">
        <w:rPr>
          <w:i/>
        </w:rPr>
        <w:t>form</w:t>
      </w:r>
      <w:r w:rsidRPr="00BD5D59">
        <w:t xml:space="preserve"> Menu utama. Pada halaman ini, terdapat beberapa menu yakni, menu </w:t>
      </w:r>
      <w:r w:rsidRPr="00BD5D59">
        <w:rPr>
          <w:i/>
        </w:rPr>
        <w:t>Input</w:t>
      </w:r>
      <w:r w:rsidRPr="00BD5D59">
        <w:t xml:space="preserve"> ( Data berita, data guru dan data siswa serta data album).</w:t>
      </w:r>
    </w:p>
    <w:p w14:paraId="3C830BDC" w14:textId="3B6597C4" w:rsidR="00BD5D59" w:rsidRPr="00BD5D59" w:rsidRDefault="005801D3" w:rsidP="005366EF">
      <w:pPr>
        <w:pBdr>
          <w:top w:val="nil"/>
          <w:left w:val="nil"/>
          <w:bottom w:val="nil"/>
          <w:right w:val="nil"/>
          <w:between w:val="nil"/>
        </w:pBdr>
        <w:spacing w:before="240" w:after="120" w:line="276" w:lineRule="auto"/>
        <w:jc w:val="both"/>
        <w:rPr>
          <w:b/>
          <w:bCs/>
          <w:color w:val="000000"/>
          <w:lang w:val="en-US"/>
        </w:rPr>
      </w:pPr>
      <w:r w:rsidRPr="00BD5D59">
        <w:rPr>
          <w:noProof/>
          <w:lang w:eastAsia="id-ID"/>
        </w:rPr>
        <w:lastRenderedPageBreak/>
        <w:drawing>
          <wp:inline distT="0" distB="0" distL="0" distR="0" wp14:anchorId="4FED5302" wp14:editId="6C8477B3">
            <wp:extent cx="3066415" cy="1348740"/>
            <wp:effectExtent l="0" t="0" r="0" b="0"/>
            <wp:docPr id="99550719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066415" cy="1348740"/>
                    </a:xfrm>
                    <a:prstGeom prst="rect">
                      <a:avLst/>
                    </a:prstGeom>
                    <a:noFill/>
                    <a:ln>
                      <a:noFill/>
                    </a:ln>
                  </pic:spPr>
                </pic:pic>
              </a:graphicData>
            </a:graphic>
          </wp:inline>
        </w:drawing>
      </w:r>
    </w:p>
    <w:p w14:paraId="131000D3" w14:textId="4DC24420" w:rsidR="00BD5D59" w:rsidRPr="00BD5D59" w:rsidRDefault="00BD5D59" w:rsidP="007B2DC2">
      <w:pPr>
        <w:pStyle w:val="ListParagraph"/>
        <w:numPr>
          <w:ilvl w:val="3"/>
          <w:numId w:val="1"/>
        </w:numPr>
        <w:spacing w:line="276" w:lineRule="auto"/>
        <w:ind w:left="567" w:hanging="567"/>
        <w:contextualSpacing/>
        <w:jc w:val="both"/>
        <w:rPr>
          <w:b/>
          <w:bCs/>
        </w:rPr>
      </w:pPr>
      <w:r w:rsidRPr="00BD5D59">
        <w:rPr>
          <w:b/>
          <w:bCs/>
        </w:rPr>
        <w:t>Data Guru</w:t>
      </w:r>
    </w:p>
    <w:p w14:paraId="67FC59B2" w14:textId="77777777" w:rsidR="00BD5D59" w:rsidRPr="00BD5D59" w:rsidRDefault="00BD5D59" w:rsidP="007B2DC2">
      <w:pPr>
        <w:pStyle w:val="ListParagraph"/>
        <w:spacing w:line="276" w:lineRule="auto"/>
        <w:ind w:left="0" w:firstLine="567"/>
        <w:jc w:val="both"/>
      </w:pPr>
      <w:r w:rsidRPr="00BD5D59">
        <w:t>Pada form ini admin akan menginput data guru yang ada ditempat penelitian yang ditentukan oleh pihak instansi</w:t>
      </w:r>
    </w:p>
    <w:p w14:paraId="30FA2CBE" w14:textId="63C0DD4D" w:rsidR="00BD5D59" w:rsidRPr="00BD5D59" w:rsidRDefault="005801D3" w:rsidP="005366EF">
      <w:pPr>
        <w:pStyle w:val="ListParagraph"/>
        <w:spacing w:line="276" w:lineRule="auto"/>
        <w:ind w:left="0"/>
        <w:jc w:val="both"/>
        <w:rPr>
          <w:b/>
          <w:bCs/>
        </w:rPr>
      </w:pPr>
      <w:r w:rsidRPr="00BD5D59">
        <w:rPr>
          <w:noProof/>
          <w:lang w:eastAsia="id-ID"/>
        </w:rPr>
        <w:drawing>
          <wp:inline distT="0" distB="0" distL="0" distR="0" wp14:anchorId="6C134600" wp14:editId="1FA3DDE6">
            <wp:extent cx="3048000" cy="1607185"/>
            <wp:effectExtent l="0" t="0" r="0" b="0"/>
            <wp:docPr id="3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48000" cy="1607185"/>
                    </a:xfrm>
                    <a:prstGeom prst="rect">
                      <a:avLst/>
                    </a:prstGeom>
                    <a:noFill/>
                    <a:ln>
                      <a:noFill/>
                    </a:ln>
                  </pic:spPr>
                </pic:pic>
              </a:graphicData>
            </a:graphic>
          </wp:inline>
        </w:drawing>
      </w:r>
    </w:p>
    <w:p w14:paraId="089342BA" w14:textId="77777777" w:rsidR="00BD5D59" w:rsidRPr="00BD5D59" w:rsidRDefault="00BD5D59" w:rsidP="005366EF">
      <w:pPr>
        <w:pStyle w:val="ListParagraph"/>
        <w:spacing w:line="276" w:lineRule="auto"/>
        <w:ind w:left="0" w:firstLine="567"/>
        <w:jc w:val="center"/>
      </w:pPr>
      <w:r w:rsidRPr="00BD5D59">
        <w:rPr>
          <w:b/>
          <w:bCs/>
        </w:rPr>
        <w:t>Gambar. 5.2.4</w:t>
      </w:r>
      <w:r w:rsidRPr="00BD5D59">
        <w:t xml:space="preserve"> </w:t>
      </w:r>
      <w:r w:rsidRPr="00BD5D59">
        <w:rPr>
          <w:i/>
          <w:iCs/>
        </w:rPr>
        <w:t>From Data Kelas</w:t>
      </w:r>
    </w:p>
    <w:p w14:paraId="26E37492" w14:textId="55C522E6" w:rsidR="00BD5D59" w:rsidRPr="00BD5D59" w:rsidRDefault="00BD5D59" w:rsidP="007B2DC2">
      <w:pPr>
        <w:pStyle w:val="ListParagraph"/>
        <w:numPr>
          <w:ilvl w:val="3"/>
          <w:numId w:val="1"/>
        </w:numPr>
        <w:spacing w:line="276" w:lineRule="auto"/>
        <w:ind w:left="567" w:hanging="567"/>
        <w:contextualSpacing/>
        <w:jc w:val="both"/>
        <w:rPr>
          <w:b/>
          <w:bCs/>
        </w:rPr>
      </w:pPr>
      <w:r w:rsidRPr="00BD5D59">
        <w:rPr>
          <w:b/>
          <w:bCs/>
        </w:rPr>
        <w:t>Data Album</w:t>
      </w:r>
    </w:p>
    <w:p w14:paraId="7EFBD1C3" w14:textId="77777777" w:rsidR="00BD5D59" w:rsidRPr="00BD5D59" w:rsidRDefault="00BD5D59" w:rsidP="007B2DC2">
      <w:pPr>
        <w:pStyle w:val="ListParagraph"/>
        <w:spacing w:line="276" w:lineRule="auto"/>
        <w:ind w:left="0" w:firstLine="567"/>
        <w:jc w:val="both"/>
        <w:rPr>
          <w:b/>
          <w:bCs/>
        </w:rPr>
      </w:pPr>
      <w:r w:rsidRPr="00BD5D59">
        <w:rPr>
          <w:i/>
        </w:rPr>
        <w:t>Form</w:t>
      </w:r>
      <w:r w:rsidRPr="00BD5D59">
        <w:t xml:space="preserve"> ini menampilkan form yang merupakan daftar album kegiatan sekolah yang bertanggung jawab dalam pengelolaan </w:t>
      </w:r>
      <w:r w:rsidRPr="00BD5D59">
        <w:rPr>
          <w:i/>
        </w:rPr>
        <w:t>administrator system</w:t>
      </w:r>
      <w:r w:rsidRPr="00BD5D59">
        <w:t>.</w:t>
      </w:r>
    </w:p>
    <w:p w14:paraId="1DAB260B" w14:textId="0AA5AE4D" w:rsidR="00BD5D59" w:rsidRPr="00BD5D59" w:rsidRDefault="005801D3" w:rsidP="005366EF">
      <w:pPr>
        <w:pStyle w:val="ListParagraph"/>
        <w:spacing w:line="276" w:lineRule="auto"/>
        <w:ind w:left="0"/>
        <w:jc w:val="center"/>
        <w:rPr>
          <w:b/>
          <w:bCs/>
          <w:noProof/>
        </w:rPr>
      </w:pPr>
      <w:r w:rsidRPr="00BD5D59">
        <w:rPr>
          <w:noProof/>
          <w:lang w:eastAsia="id-ID"/>
        </w:rPr>
        <w:drawing>
          <wp:inline distT="0" distB="0" distL="0" distR="0" wp14:anchorId="3E302AD3" wp14:editId="1137AAE5">
            <wp:extent cx="3121660" cy="1616075"/>
            <wp:effectExtent l="0" t="0" r="0" b="0"/>
            <wp:docPr id="3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21660" cy="1616075"/>
                    </a:xfrm>
                    <a:prstGeom prst="rect">
                      <a:avLst/>
                    </a:prstGeom>
                    <a:noFill/>
                    <a:ln>
                      <a:noFill/>
                    </a:ln>
                  </pic:spPr>
                </pic:pic>
              </a:graphicData>
            </a:graphic>
          </wp:inline>
        </w:drawing>
      </w:r>
    </w:p>
    <w:p w14:paraId="49DF45BE" w14:textId="77777777" w:rsidR="00BD5D59" w:rsidRPr="00BD5D59" w:rsidRDefault="00BD5D59" w:rsidP="005366EF">
      <w:pPr>
        <w:pStyle w:val="ListParagraph"/>
        <w:spacing w:line="276" w:lineRule="auto"/>
        <w:ind w:left="927"/>
        <w:jc w:val="center"/>
        <w:rPr>
          <w:i/>
          <w:iCs/>
          <w:noProof/>
        </w:rPr>
      </w:pPr>
      <w:r w:rsidRPr="00BD5D59">
        <w:rPr>
          <w:b/>
          <w:bCs/>
          <w:noProof/>
        </w:rPr>
        <w:t xml:space="preserve">Gambar. 5.2.5 </w:t>
      </w:r>
      <w:r w:rsidRPr="00BD5D59">
        <w:rPr>
          <w:i/>
          <w:iCs/>
          <w:noProof/>
        </w:rPr>
        <w:t>Data Album</w:t>
      </w:r>
    </w:p>
    <w:p w14:paraId="31D9188F" w14:textId="6D4155D9" w:rsidR="00BD5D59" w:rsidRPr="00BD5D59" w:rsidRDefault="00BD5D59" w:rsidP="007B2DC2">
      <w:pPr>
        <w:pStyle w:val="ListParagraph"/>
        <w:numPr>
          <w:ilvl w:val="3"/>
          <w:numId w:val="1"/>
        </w:numPr>
        <w:spacing w:line="276" w:lineRule="auto"/>
        <w:ind w:left="567" w:hanging="567"/>
        <w:contextualSpacing/>
        <w:rPr>
          <w:b/>
          <w:bCs/>
        </w:rPr>
      </w:pPr>
      <w:r w:rsidRPr="00BD5D59">
        <w:rPr>
          <w:b/>
          <w:bCs/>
        </w:rPr>
        <w:t>Implementasi Form Data Agenda</w:t>
      </w:r>
    </w:p>
    <w:p w14:paraId="708FF239" w14:textId="77777777" w:rsidR="00BD5D59" w:rsidRPr="00BD5D59" w:rsidRDefault="00BD5D59" w:rsidP="007B2DC2">
      <w:pPr>
        <w:pStyle w:val="ListParagraph"/>
        <w:spacing w:line="276" w:lineRule="auto"/>
        <w:ind w:left="0" w:firstLine="567"/>
        <w:jc w:val="both"/>
        <w:rPr>
          <w:b/>
          <w:bCs/>
        </w:rPr>
      </w:pPr>
      <w:r w:rsidRPr="00BD5D59">
        <w:t>Form ini merukapan tampilan form agenda yang dibawah naungan SMK Armida Abdulla Rappang</w:t>
      </w:r>
    </w:p>
    <w:p w14:paraId="5D4C7176" w14:textId="5B9D36B0" w:rsidR="00BD5D59" w:rsidRPr="00BD5D59" w:rsidRDefault="005801D3" w:rsidP="005366EF">
      <w:pPr>
        <w:pStyle w:val="ListParagraph"/>
        <w:spacing w:line="276" w:lineRule="auto"/>
        <w:ind w:left="0"/>
        <w:jc w:val="both"/>
      </w:pPr>
      <w:r w:rsidRPr="00BD5D59">
        <w:rPr>
          <w:noProof/>
          <w:lang w:eastAsia="id-ID"/>
        </w:rPr>
        <w:drawing>
          <wp:inline distT="0" distB="0" distL="0" distR="0" wp14:anchorId="57D5CF52" wp14:editId="0E84A196">
            <wp:extent cx="3001645" cy="1625600"/>
            <wp:effectExtent l="0" t="0" r="0" b="0"/>
            <wp:docPr id="110665976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1645" cy="1625600"/>
                    </a:xfrm>
                    <a:prstGeom prst="rect">
                      <a:avLst/>
                    </a:prstGeom>
                    <a:noFill/>
                    <a:ln>
                      <a:noFill/>
                    </a:ln>
                  </pic:spPr>
                </pic:pic>
              </a:graphicData>
            </a:graphic>
          </wp:inline>
        </w:drawing>
      </w:r>
    </w:p>
    <w:p w14:paraId="58A9A657" w14:textId="77777777" w:rsidR="00BD5D59" w:rsidRPr="00BD5D59" w:rsidRDefault="00BD5D59" w:rsidP="005366EF">
      <w:pPr>
        <w:pStyle w:val="ListParagraph"/>
        <w:spacing w:line="276" w:lineRule="auto"/>
        <w:ind w:left="360"/>
        <w:jc w:val="center"/>
        <w:rPr>
          <w:i/>
          <w:iCs/>
          <w:noProof/>
        </w:rPr>
      </w:pPr>
      <w:r w:rsidRPr="00BD5D59">
        <w:rPr>
          <w:b/>
          <w:bCs/>
          <w:noProof/>
        </w:rPr>
        <w:t>Gambar 5.2.6</w:t>
      </w:r>
      <w:r w:rsidRPr="00BD5D59">
        <w:rPr>
          <w:noProof/>
        </w:rPr>
        <w:t xml:space="preserve"> </w:t>
      </w:r>
      <w:r w:rsidRPr="00BD5D59">
        <w:rPr>
          <w:i/>
          <w:iCs/>
          <w:noProof/>
        </w:rPr>
        <w:t>Form Agenda</w:t>
      </w:r>
    </w:p>
    <w:p w14:paraId="7F5F35B6" w14:textId="5EF8F0C3" w:rsidR="00BD5D59" w:rsidRPr="00BD5D59" w:rsidRDefault="00BD5D59" w:rsidP="00604A29">
      <w:pPr>
        <w:pStyle w:val="ListParagraph"/>
        <w:numPr>
          <w:ilvl w:val="3"/>
          <w:numId w:val="1"/>
        </w:numPr>
        <w:spacing w:line="276" w:lineRule="auto"/>
        <w:ind w:left="567" w:hanging="567"/>
        <w:contextualSpacing/>
        <w:rPr>
          <w:b/>
          <w:bCs/>
        </w:rPr>
      </w:pPr>
      <w:r w:rsidRPr="00BD5D59">
        <w:rPr>
          <w:b/>
          <w:bCs/>
        </w:rPr>
        <w:t>Implementasi Form Pengumuman</w:t>
      </w:r>
    </w:p>
    <w:p w14:paraId="029C8CB8" w14:textId="77777777" w:rsidR="00BD5D59" w:rsidRPr="00BD5D59" w:rsidRDefault="00BD5D59" w:rsidP="00604A29">
      <w:pPr>
        <w:pStyle w:val="ListParagraph"/>
        <w:spacing w:line="276" w:lineRule="auto"/>
        <w:ind w:left="0" w:firstLine="567"/>
        <w:jc w:val="both"/>
        <w:rPr>
          <w:b/>
          <w:bCs/>
        </w:rPr>
      </w:pPr>
      <w:r w:rsidRPr="00BD5D59">
        <w:t>Form ini merukapan tampilan form pengumuman yang dibawah naungan SMK Armida Abdulla Rappang</w:t>
      </w:r>
    </w:p>
    <w:p w14:paraId="4ACF1D39" w14:textId="36770EA1" w:rsidR="00BD5D59" w:rsidRPr="00BD5D59" w:rsidRDefault="005801D3" w:rsidP="005366EF">
      <w:pPr>
        <w:pStyle w:val="ListParagraph"/>
        <w:spacing w:line="276" w:lineRule="auto"/>
        <w:ind w:left="0"/>
        <w:rPr>
          <w:b/>
          <w:bCs/>
        </w:rPr>
      </w:pPr>
      <w:r w:rsidRPr="00BD5D59">
        <w:rPr>
          <w:noProof/>
          <w:lang w:eastAsia="id-ID"/>
        </w:rPr>
        <w:drawing>
          <wp:inline distT="0" distB="0" distL="0" distR="0" wp14:anchorId="36205C44" wp14:editId="66C0D3A7">
            <wp:extent cx="2872740" cy="1644015"/>
            <wp:effectExtent l="0" t="0" r="0" b="0"/>
            <wp:docPr id="33"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2740" cy="1644015"/>
                    </a:xfrm>
                    <a:prstGeom prst="rect">
                      <a:avLst/>
                    </a:prstGeom>
                    <a:noFill/>
                    <a:ln>
                      <a:noFill/>
                    </a:ln>
                  </pic:spPr>
                </pic:pic>
              </a:graphicData>
            </a:graphic>
          </wp:inline>
        </w:drawing>
      </w:r>
    </w:p>
    <w:p w14:paraId="06A0FE43" w14:textId="77777777" w:rsidR="00BD5D59" w:rsidRDefault="00BD5D59" w:rsidP="005366EF">
      <w:pPr>
        <w:pStyle w:val="ListParagraph"/>
        <w:spacing w:line="276" w:lineRule="auto"/>
        <w:ind w:left="360"/>
        <w:jc w:val="center"/>
        <w:rPr>
          <w:i/>
          <w:iCs/>
          <w:noProof/>
        </w:rPr>
      </w:pPr>
      <w:r w:rsidRPr="00BD5D59">
        <w:rPr>
          <w:b/>
          <w:bCs/>
          <w:noProof/>
        </w:rPr>
        <w:t>Gambar 5.2.7</w:t>
      </w:r>
      <w:r w:rsidRPr="00BD5D59">
        <w:rPr>
          <w:noProof/>
        </w:rPr>
        <w:t xml:space="preserve"> </w:t>
      </w:r>
      <w:r w:rsidRPr="00BD5D59">
        <w:rPr>
          <w:i/>
          <w:iCs/>
          <w:noProof/>
        </w:rPr>
        <w:t>Form Pengumuman</w:t>
      </w:r>
    </w:p>
    <w:p w14:paraId="422C70B6" w14:textId="77777777" w:rsidR="00604A29" w:rsidRDefault="00604A29" w:rsidP="005366EF">
      <w:pPr>
        <w:pStyle w:val="ListParagraph"/>
        <w:spacing w:line="276" w:lineRule="auto"/>
        <w:ind w:left="360"/>
        <w:jc w:val="center"/>
        <w:rPr>
          <w:i/>
          <w:iCs/>
          <w:noProof/>
        </w:rPr>
      </w:pPr>
    </w:p>
    <w:p w14:paraId="412C3917" w14:textId="77777777" w:rsidR="00604A29" w:rsidRPr="00BD5D59" w:rsidRDefault="00604A29" w:rsidP="005366EF">
      <w:pPr>
        <w:pStyle w:val="ListParagraph"/>
        <w:spacing w:line="276" w:lineRule="auto"/>
        <w:ind w:left="360"/>
        <w:jc w:val="center"/>
        <w:rPr>
          <w:i/>
          <w:iCs/>
          <w:noProof/>
        </w:rPr>
      </w:pPr>
    </w:p>
    <w:p w14:paraId="6946FFB1" w14:textId="4FD3A0F3" w:rsidR="00BD5D59" w:rsidRPr="00BD5D59" w:rsidRDefault="00BD5D59" w:rsidP="00604A29">
      <w:pPr>
        <w:pStyle w:val="ListParagraph"/>
        <w:numPr>
          <w:ilvl w:val="3"/>
          <w:numId w:val="1"/>
        </w:numPr>
        <w:spacing w:line="276" w:lineRule="auto"/>
        <w:ind w:left="567" w:hanging="567"/>
        <w:contextualSpacing/>
        <w:rPr>
          <w:b/>
          <w:bCs/>
        </w:rPr>
      </w:pPr>
      <w:r w:rsidRPr="00BD5D59">
        <w:rPr>
          <w:b/>
          <w:bCs/>
        </w:rPr>
        <w:t xml:space="preserve">Implementasi Form Download </w:t>
      </w:r>
    </w:p>
    <w:p w14:paraId="63CC21B5" w14:textId="77777777" w:rsidR="00BD5D59" w:rsidRPr="00BD5D59" w:rsidRDefault="00BD5D59" w:rsidP="00604A29">
      <w:pPr>
        <w:pStyle w:val="ListParagraph"/>
        <w:spacing w:line="276" w:lineRule="auto"/>
        <w:ind w:left="0" w:firstLine="567"/>
        <w:jc w:val="both"/>
      </w:pPr>
      <w:r w:rsidRPr="00BD5D59">
        <w:t>Form ini merukapan tampilan form download yang dibawah naungan SMK Armida Abdulla Rappang</w:t>
      </w:r>
    </w:p>
    <w:p w14:paraId="293618FD" w14:textId="770FB9F6" w:rsidR="00BD5D59" w:rsidRPr="00BD5D59" w:rsidRDefault="005801D3" w:rsidP="00604A29">
      <w:pPr>
        <w:pStyle w:val="ListParagraph"/>
        <w:spacing w:line="276" w:lineRule="auto"/>
        <w:ind w:left="0"/>
        <w:rPr>
          <w:b/>
          <w:bCs/>
        </w:rPr>
      </w:pPr>
      <w:r w:rsidRPr="00BD5D59">
        <w:rPr>
          <w:noProof/>
          <w:lang w:eastAsia="id-ID"/>
        </w:rPr>
        <w:drawing>
          <wp:inline distT="0" distB="0" distL="0" distR="0" wp14:anchorId="6C279B4F" wp14:editId="746BCDBD">
            <wp:extent cx="2992755" cy="1671955"/>
            <wp:effectExtent l="0" t="0" r="0" b="0"/>
            <wp:docPr id="3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92755" cy="1671955"/>
                    </a:xfrm>
                    <a:prstGeom prst="rect">
                      <a:avLst/>
                    </a:prstGeom>
                    <a:noFill/>
                    <a:ln>
                      <a:noFill/>
                    </a:ln>
                  </pic:spPr>
                </pic:pic>
              </a:graphicData>
            </a:graphic>
          </wp:inline>
        </w:drawing>
      </w:r>
    </w:p>
    <w:p w14:paraId="1B695B88" w14:textId="77777777" w:rsidR="00BD5D59" w:rsidRPr="00BD5D59" w:rsidRDefault="00BD5D59" w:rsidP="005366EF">
      <w:pPr>
        <w:pStyle w:val="ListParagraph"/>
        <w:spacing w:line="276" w:lineRule="auto"/>
        <w:ind w:left="360"/>
        <w:jc w:val="center"/>
        <w:rPr>
          <w:i/>
          <w:iCs/>
          <w:noProof/>
        </w:rPr>
      </w:pPr>
      <w:r w:rsidRPr="00BD5D59">
        <w:rPr>
          <w:b/>
          <w:bCs/>
          <w:noProof/>
        </w:rPr>
        <w:t xml:space="preserve">Gambar 5.2.8 </w:t>
      </w:r>
      <w:r w:rsidRPr="00BD5D59">
        <w:rPr>
          <w:i/>
          <w:iCs/>
          <w:noProof/>
        </w:rPr>
        <w:t>Form Download</w:t>
      </w:r>
    </w:p>
    <w:p w14:paraId="33E93E08" w14:textId="7CB56584" w:rsidR="00BD5D59" w:rsidRPr="00BD5D59" w:rsidRDefault="00BD5D59" w:rsidP="00604A29">
      <w:pPr>
        <w:pStyle w:val="ListParagraph"/>
        <w:numPr>
          <w:ilvl w:val="3"/>
          <w:numId w:val="1"/>
        </w:numPr>
        <w:spacing w:line="276" w:lineRule="auto"/>
        <w:ind w:left="567" w:hanging="567"/>
        <w:contextualSpacing/>
        <w:rPr>
          <w:b/>
          <w:bCs/>
        </w:rPr>
      </w:pPr>
      <w:r w:rsidRPr="00BD5D59">
        <w:rPr>
          <w:b/>
          <w:bCs/>
        </w:rPr>
        <w:lastRenderedPageBreak/>
        <w:t>Form Data Pengguna</w:t>
      </w:r>
    </w:p>
    <w:p w14:paraId="15FD99A4" w14:textId="77777777" w:rsidR="00BD5D59" w:rsidRPr="00BD5D59" w:rsidRDefault="00BD5D59" w:rsidP="00604A29">
      <w:pPr>
        <w:pStyle w:val="ListParagraph"/>
        <w:spacing w:line="276" w:lineRule="auto"/>
        <w:ind w:left="0" w:firstLine="567"/>
        <w:jc w:val="both"/>
      </w:pPr>
      <w:r w:rsidRPr="00BD5D59">
        <w:t>Form ini merukapan tampilan form pengguna yang dibawah naungan SMK Armida Abdulla Rappang</w:t>
      </w:r>
    </w:p>
    <w:p w14:paraId="3CFBEF29" w14:textId="7C693A11" w:rsidR="00BD5D59" w:rsidRPr="00BD5D59" w:rsidRDefault="005801D3" w:rsidP="005366EF">
      <w:pPr>
        <w:pStyle w:val="ListParagraph"/>
        <w:spacing w:line="276" w:lineRule="auto"/>
        <w:ind w:left="0"/>
        <w:rPr>
          <w:b/>
          <w:bCs/>
        </w:rPr>
      </w:pPr>
      <w:r w:rsidRPr="00BD5D59">
        <w:rPr>
          <w:noProof/>
          <w:lang w:eastAsia="id-ID"/>
        </w:rPr>
        <w:drawing>
          <wp:inline distT="0" distB="0" distL="0" distR="0" wp14:anchorId="399FED73" wp14:editId="055A4DEA">
            <wp:extent cx="2918460" cy="1800860"/>
            <wp:effectExtent l="0" t="0" r="0" b="0"/>
            <wp:docPr id="31"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8460" cy="1800860"/>
                    </a:xfrm>
                    <a:prstGeom prst="rect">
                      <a:avLst/>
                    </a:prstGeom>
                    <a:noFill/>
                    <a:ln>
                      <a:noFill/>
                    </a:ln>
                  </pic:spPr>
                </pic:pic>
              </a:graphicData>
            </a:graphic>
          </wp:inline>
        </w:drawing>
      </w:r>
    </w:p>
    <w:p w14:paraId="5CBD2F55" w14:textId="46CD3B7D" w:rsidR="00BD5D59" w:rsidRDefault="00BD5D59" w:rsidP="005366EF">
      <w:pPr>
        <w:pStyle w:val="ListParagraph"/>
        <w:spacing w:line="276" w:lineRule="auto"/>
        <w:ind w:left="360"/>
        <w:jc w:val="center"/>
        <w:rPr>
          <w:i/>
          <w:iCs/>
          <w:noProof/>
        </w:rPr>
      </w:pPr>
      <w:r w:rsidRPr="00BD5D59">
        <w:rPr>
          <w:b/>
          <w:bCs/>
          <w:noProof/>
        </w:rPr>
        <w:t xml:space="preserve">Gambar 5.2.9 </w:t>
      </w:r>
      <w:r w:rsidRPr="00BD5D59">
        <w:rPr>
          <w:i/>
          <w:iCs/>
          <w:noProof/>
        </w:rPr>
        <w:t>Form Data Pengguna</w:t>
      </w:r>
    </w:p>
    <w:p w14:paraId="4E70718C" w14:textId="55A35336" w:rsidR="00BF2A56" w:rsidRPr="00604A29" w:rsidRDefault="00BF2A56" w:rsidP="00604A29">
      <w:pPr>
        <w:numPr>
          <w:ilvl w:val="0"/>
          <w:numId w:val="1"/>
        </w:numPr>
        <w:pBdr>
          <w:top w:val="nil"/>
          <w:left w:val="nil"/>
          <w:bottom w:val="nil"/>
          <w:right w:val="nil"/>
          <w:between w:val="nil"/>
        </w:pBdr>
        <w:spacing w:before="240" w:after="120" w:line="276" w:lineRule="auto"/>
        <w:ind w:left="567" w:hanging="567"/>
        <w:jc w:val="both"/>
        <w:rPr>
          <w:b/>
          <w:bCs/>
          <w:color w:val="000000"/>
          <w:lang w:val="en-US"/>
        </w:rPr>
      </w:pPr>
      <w:r w:rsidRPr="00604A29">
        <w:rPr>
          <w:b/>
          <w:bCs/>
          <w:color w:val="000000"/>
          <w:lang w:val="en-US"/>
        </w:rPr>
        <w:t>Conclusions</w:t>
      </w:r>
    </w:p>
    <w:p w14:paraId="7D708505" w14:textId="6E410E30" w:rsidR="00BF2A56" w:rsidRPr="00410F75" w:rsidRDefault="00BF2A56" w:rsidP="00604A29">
      <w:pPr>
        <w:pStyle w:val="ListParagraph"/>
        <w:numPr>
          <w:ilvl w:val="1"/>
          <w:numId w:val="1"/>
        </w:numPr>
        <w:tabs>
          <w:tab w:val="left" w:pos="540"/>
        </w:tabs>
        <w:spacing w:line="276" w:lineRule="auto"/>
        <w:ind w:left="567" w:hanging="567"/>
        <w:contextualSpacing/>
        <w:rPr>
          <w:b/>
          <w:bCs/>
        </w:rPr>
      </w:pPr>
      <w:commentRangeStart w:id="11"/>
      <w:r w:rsidRPr="00105B86">
        <w:rPr>
          <w:b/>
          <w:bCs/>
        </w:rPr>
        <w:t xml:space="preserve">Kesimpulan </w:t>
      </w:r>
    </w:p>
    <w:p w14:paraId="60AC05A1" w14:textId="2EB51B3D" w:rsidR="00BF2A56" w:rsidRPr="00410F75" w:rsidRDefault="00604A29" w:rsidP="00604A29">
      <w:pPr>
        <w:pStyle w:val="ListParagraph"/>
        <w:tabs>
          <w:tab w:val="left" w:pos="540"/>
        </w:tabs>
        <w:spacing w:line="276" w:lineRule="auto"/>
        <w:ind w:left="0"/>
        <w:jc w:val="both"/>
        <w:rPr>
          <w:b/>
          <w:bCs/>
        </w:rPr>
      </w:pPr>
      <w:r>
        <w:tab/>
      </w:r>
      <w:r w:rsidR="00BF2A56" w:rsidRPr="00410F75">
        <w:t xml:space="preserve">Berdasarkan </w:t>
      </w:r>
      <w:r w:rsidR="00BF2A56">
        <w:t>k</w:t>
      </w:r>
      <w:r w:rsidR="00BF2A56" w:rsidRPr="00410F75">
        <w:t>esimpulan dari perancangan dan pengujian Sistem Informasi Profil SMK Armuda Abdullah Rappang sebagai berikut:</w:t>
      </w:r>
      <w:r w:rsidR="00BF2A56" w:rsidRPr="00410F75">
        <w:rPr>
          <w:rFonts w:eastAsia="Times New Roman"/>
          <w:bCs/>
          <w:sz w:val="28"/>
          <w:lang w:eastAsia="id-ID"/>
        </w:rPr>
        <w:t xml:space="preserve"> </w:t>
      </w:r>
    </w:p>
    <w:p w14:paraId="4260D239" w14:textId="77777777" w:rsidR="00BF2A56" w:rsidRPr="00604A29" w:rsidRDefault="00BF2A56" w:rsidP="00604A29">
      <w:pPr>
        <w:pStyle w:val="ListParagraph"/>
        <w:numPr>
          <w:ilvl w:val="0"/>
          <w:numId w:val="9"/>
        </w:numPr>
        <w:spacing w:before="100" w:beforeAutospacing="1" w:after="100" w:afterAutospacing="1" w:line="276" w:lineRule="auto"/>
        <w:ind w:left="567" w:hanging="567"/>
        <w:contextualSpacing/>
        <w:jc w:val="both"/>
        <w:rPr>
          <w:rFonts w:eastAsia="Times New Roman"/>
          <w:sz w:val="28"/>
          <w:lang w:eastAsia="id-ID"/>
        </w:rPr>
      </w:pPr>
      <w:r w:rsidRPr="00410F75">
        <w:t xml:space="preserve">Perancangan sistem dilakukan dengan mempertimbangkan kebutuhan pengguna, baik itu admin sekolah, siswa, maupun orang tua. Antarmuka pengguna </w:t>
      </w:r>
      <w:r w:rsidRPr="00ED2121">
        <w:rPr>
          <w:i/>
        </w:rPr>
        <w:t xml:space="preserve">(UI) </w:t>
      </w:r>
      <w:r w:rsidRPr="00410F75">
        <w:t>dirancang sederhana dan mudah dipahami. Struktur sistem menggunakan teknologi web, dengan database untuk menyimpan data profil sekolah dan informasi .</w:t>
      </w:r>
    </w:p>
    <w:p w14:paraId="150DB871" w14:textId="037E737C" w:rsidR="00604A29" w:rsidRPr="00604A29" w:rsidRDefault="00604A29" w:rsidP="00604A29">
      <w:pPr>
        <w:pStyle w:val="ListParagraph"/>
        <w:numPr>
          <w:ilvl w:val="0"/>
          <w:numId w:val="9"/>
        </w:numPr>
        <w:spacing w:before="100" w:beforeAutospacing="1" w:after="100" w:afterAutospacing="1" w:line="276" w:lineRule="auto"/>
        <w:ind w:left="567" w:hanging="567"/>
        <w:contextualSpacing/>
        <w:jc w:val="both"/>
        <w:rPr>
          <w:rFonts w:eastAsia="Times New Roman"/>
          <w:b/>
          <w:bCs/>
          <w:sz w:val="28"/>
          <w:lang w:eastAsia="id-ID"/>
        </w:rPr>
      </w:pPr>
      <w:r w:rsidRPr="00604A29">
        <w:rPr>
          <w:b/>
          <w:bCs/>
        </w:rPr>
        <w:t xml:space="preserve">Saran </w:t>
      </w:r>
    </w:p>
    <w:p w14:paraId="6BB98718" w14:textId="3DA369B5" w:rsidR="00604A29" w:rsidRPr="007C4EB0" w:rsidRDefault="00604A29" w:rsidP="00604A29">
      <w:pPr>
        <w:pStyle w:val="ListParagraph"/>
        <w:tabs>
          <w:tab w:val="left" w:pos="540"/>
        </w:tabs>
        <w:spacing w:line="276" w:lineRule="auto"/>
        <w:ind w:left="0"/>
        <w:jc w:val="both"/>
        <w:rPr>
          <w:bCs/>
        </w:rPr>
      </w:pPr>
      <w:r>
        <w:rPr>
          <w:rFonts w:eastAsia="Times New Roman"/>
          <w:lang w:eastAsia="id-ID"/>
        </w:rPr>
        <w:tab/>
        <w:t xml:space="preserve">Berdasarakan hasil kesimpulan dari </w:t>
      </w:r>
      <w:r w:rsidRPr="00410F75">
        <w:t>perancangan dan pengujian Sistem Informasi Profil SMK Armuda Abdullah Rappang</w:t>
      </w:r>
      <w:r>
        <w:t xml:space="preserve"> adalah sebagai berikut : </w:t>
      </w:r>
    </w:p>
    <w:p w14:paraId="47809383" w14:textId="7951AD19" w:rsidR="00604A29" w:rsidRPr="001B6456" w:rsidRDefault="00604A29" w:rsidP="00604A29">
      <w:pPr>
        <w:pStyle w:val="ListParagraph"/>
        <w:numPr>
          <w:ilvl w:val="0"/>
          <w:numId w:val="13"/>
        </w:numPr>
        <w:spacing w:before="100" w:beforeAutospacing="1" w:after="100" w:afterAutospacing="1" w:line="276" w:lineRule="auto"/>
        <w:ind w:left="567" w:hanging="567"/>
        <w:contextualSpacing/>
        <w:jc w:val="both"/>
        <w:rPr>
          <w:rFonts w:eastAsia="Times New Roman"/>
          <w:lang w:eastAsia="id-ID"/>
        </w:rPr>
      </w:pPr>
      <w:r w:rsidRPr="001B6456">
        <w:rPr>
          <w:rFonts w:eastAsia="Times New Roman"/>
          <w:bCs/>
          <w:lang w:eastAsia="id-ID"/>
        </w:rPr>
        <w:t xml:space="preserve">Pengembangan Fitur Tambahan, </w:t>
      </w:r>
      <w:r w:rsidRPr="001B6456">
        <w:rPr>
          <w:rFonts w:eastAsia="Times New Roman"/>
          <w:lang w:eastAsia="id-ID"/>
        </w:rPr>
        <w:t>Menambahkan fitur interaktif seperti forum diskusi, layanan konsultasi akademik online, serta fitur pencarian yang lebih canggih agar pengguna lebih nyaman dalam mencari informasi.</w:t>
      </w:r>
    </w:p>
    <w:p w14:paraId="79622998" w14:textId="1D79FC83" w:rsidR="00BF2A56" w:rsidRPr="00604A29" w:rsidRDefault="00604A29" w:rsidP="00604A29">
      <w:pPr>
        <w:numPr>
          <w:ilvl w:val="0"/>
          <w:numId w:val="13"/>
        </w:numPr>
        <w:spacing w:before="100" w:beforeAutospacing="1" w:after="100" w:afterAutospacing="1" w:line="276" w:lineRule="auto"/>
        <w:ind w:left="567" w:hanging="567"/>
        <w:jc w:val="both"/>
        <w:rPr>
          <w:rFonts w:eastAsia="Times New Roman"/>
          <w:lang w:eastAsia="id-ID"/>
        </w:rPr>
      </w:pPr>
      <w:r w:rsidRPr="001B6456">
        <w:rPr>
          <w:rFonts w:eastAsia="Times New Roman"/>
          <w:bCs/>
          <w:lang w:eastAsia="id-ID"/>
        </w:rPr>
        <w:t>Peni</w:t>
      </w:r>
      <w:r>
        <w:rPr>
          <w:rFonts w:eastAsia="Times New Roman"/>
          <w:bCs/>
          <w:lang w:eastAsia="id-ID"/>
        </w:rPr>
        <w:t>ngkatan keamanan d</w:t>
      </w:r>
      <w:r w:rsidRPr="001B6456">
        <w:rPr>
          <w:rFonts w:eastAsia="Times New Roman"/>
          <w:bCs/>
          <w:lang w:eastAsia="id-ID"/>
        </w:rPr>
        <w:t xml:space="preserve">ata </w:t>
      </w:r>
      <w:r>
        <w:rPr>
          <w:rFonts w:eastAsia="Times New Roman"/>
          <w:lang w:eastAsia="id-ID"/>
        </w:rPr>
        <w:t>m</w:t>
      </w:r>
      <w:r w:rsidRPr="006355BC">
        <w:rPr>
          <w:rFonts w:eastAsia="Times New Roman"/>
          <w:lang w:eastAsia="id-ID"/>
        </w:rPr>
        <w:t>engimplementasikan enkripsi data dan sistem autentikasi ganda untuk meningkatkan keamanan akses pengguna, terutama bagi data sensitif seperti informasi akademik dan data pribadi siswa serta staf.</w:t>
      </w:r>
      <w:commentRangeEnd w:id="11"/>
      <w:r w:rsidR="00DC490D">
        <w:rPr>
          <w:rStyle w:val="CommentReference"/>
        </w:rPr>
        <w:commentReference w:id="11"/>
      </w:r>
    </w:p>
    <w:p w14:paraId="7B834486" w14:textId="77777777" w:rsidR="003F671C" w:rsidRDefault="003F671C" w:rsidP="005366EF">
      <w:pPr>
        <w:pBdr>
          <w:top w:val="nil"/>
          <w:left w:val="nil"/>
          <w:bottom w:val="nil"/>
          <w:right w:val="nil"/>
          <w:between w:val="nil"/>
        </w:pBdr>
        <w:spacing w:before="240" w:after="120" w:line="276" w:lineRule="auto"/>
        <w:jc w:val="both"/>
        <w:rPr>
          <w:b/>
          <w:bCs/>
          <w:color w:val="000000"/>
          <w:sz w:val="22"/>
          <w:szCs w:val="22"/>
          <w:lang w:val="en-US"/>
        </w:rPr>
      </w:pPr>
      <w:r w:rsidRPr="003F671C">
        <w:rPr>
          <w:b/>
          <w:bCs/>
          <w:color w:val="000000"/>
          <w:sz w:val="22"/>
          <w:szCs w:val="22"/>
          <w:lang w:val="en-US"/>
        </w:rPr>
        <w:t>Reference</w:t>
      </w:r>
    </w:p>
    <w:p w14:paraId="6E681B86" w14:textId="66D206BC" w:rsidR="005366EF" w:rsidRDefault="005366EF" w:rsidP="005366EF">
      <w:pPr>
        <w:widowControl w:val="0"/>
        <w:autoSpaceDE w:val="0"/>
        <w:autoSpaceDN w:val="0"/>
        <w:adjustRightInd w:val="0"/>
        <w:spacing w:before="100" w:after="100" w:line="276" w:lineRule="auto"/>
        <w:ind w:left="480" w:hanging="480"/>
        <w:jc w:val="both"/>
        <w:rPr>
          <w:noProof/>
        </w:rPr>
      </w:pPr>
      <w:r>
        <w:t xml:space="preserve">[1] </w:t>
      </w:r>
      <w:r>
        <w:fldChar w:fldCharType="begin" w:fldLock="1"/>
      </w:r>
      <w:r>
        <w:instrText xml:space="preserve">ADDIN Mendeley Bibliography CSL_BIBLIOGRAPHY </w:instrText>
      </w:r>
      <w:r>
        <w:fldChar w:fldCharType="separate"/>
      </w:r>
      <w:r>
        <w:rPr>
          <w:noProof/>
        </w:rPr>
        <w:t xml:space="preserve">Menora, Tasya, Clara Hetty Primasari, Yohanes Priadi Wibisono, Thomas Adi Purnomo Sidhi, Djoko Budiyanto Setyohadi, and Mutiara Cininta. 2023. “Implementasi Pengujian Alpha Dan Beta Testing Pada Aplikasi Gamelan Virtual Reality.” </w:t>
      </w:r>
      <w:r>
        <w:rPr>
          <w:i/>
          <w:iCs/>
          <w:noProof/>
        </w:rPr>
        <w:t>KONSTELASI: Konvergensi Teknologi dan Sistem Informasi</w:t>
      </w:r>
      <w:r>
        <w:rPr>
          <w:noProof/>
        </w:rPr>
        <w:t xml:space="preserve"> 3(1): 48–60. doi:10.24002/konstelasi.v3i1.6625.</w:t>
      </w:r>
    </w:p>
    <w:p w14:paraId="0CB24B10" w14:textId="4B27CAAD" w:rsidR="005366EF" w:rsidRPr="00094F50" w:rsidRDefault="005366EF" w:rsidP="005366EF">
      <w:pPr>
        <w:spacing w:after="0" w:line="276" w:lineRule="auto"/>
        <w:ind w:left="567" w:hanging="567"/>
        <w:jc w:val="both"/>
      </w:pPr>
      <w:r>
        <w:fldChar w:fldCharType="end"/>
      </w:r>
      <w:r>
        <w:t xml:space="preserve">[2]  </w:t>
      </w:r>
      <w:r w:rsidRPr="00094F50">
        <w:rPr>
          <w:i/>
        </w:rPr>
        <w:fldChar w:fldCharType="begin" w:fldLock="1"/>
      </w:r>
      <w:r w:rsidRPr="00094F50">
        <w:rPr>
          <w:i/>
        </w:rPr>
        <w:instrText xml:space="preserve">ADDIN Mendeley Bibliography CSL_BIBLIOGRAPHY </w:instrText>
      </w:r>
      <w:r w:rsidRPr="00094F50">
        <w:rPr>
          <w:i/>
        </w:rPr>
        <w:fldChar w:fldCharType="separate"/>
      </w:r>
      <w:r w:rsidRPr="00094F50">
        <w:t xml:space="preserve">Angioni, S. A., Giansante, C., Ferri, N., Ballarin, L., Pampanin, D. M., Marin, M. G., Bargione, G., Vasapollo, C., Donato, F., Virgili, M., Petetta, A., Lucchetti, A., Cabuga Jr, C. C., Masendo, C. B. ., Hernando, B. J. ., Joseph, C. C. ., Velasco, J. P. ., Angco, M. K. ., Ayaton, M. A., … Barile, N. B. (2021). Pengenalan sistem informasi. </w:t>
      </w:r>
      <w:r w:rsidRPr="00094F50">
        <w:rPr>
          <w:i/>
          <w:iCs/>
        </w:rPr>
        <w:t>Fisheries Research</w:t>
      </w:r>
      <w:r w:rsidRPr="00094F50">
        <w:t xml:space="preserve">, </w:t>
      </w:r>
      <w:r w:rsidRPr="00094F50">
        <w:rPr>
          <w:i/>
          <w:iCs/>
        </w:rPr>
        <w:t>140</w:t>
      </w:r>
      <w:r w:rsidRPr="00094F50">
        <w:t xml:space="preserve">(1), 6. </w:t>
      </w:r>
    </w:p>
    <w:p w14:paraId="3D12F021" w14:textId="5ADC2943" w:rsidR="005366EF" w:rsidRPr="00094F50" w:rsidRDefault="005366EF" w:rsidP="005366EF">
      <w:pPr>
        <w:widowControl w:val="0"/>
        <w:autoSpaceDE w:val="0"/>
        <w:autoSpaceDN w:val="0"/>
        <w:adjustRightInd w:val="0"/>
        <w:spacing w:after="0" w:line="276" w:lineRule="auto"/>
        <w:ind w:left="480" w:hanging="480"/>
        <w:jc w:val="both"/>
      </w:pPr>
      <w:r>
        <w:t xml:space="preserve">[3] </w:t>
      </w:r>
      <w:r w:rsidRPr="00094F50">
        <w:t xml:space="preserve">Anna Tasya, D., &amp; Irawan, D. (2022). Perancangan Sistem Informasi Sekolah Berbasis Web Pada Smk Gajah Tunggal Metro. </w:t>
      </w:r>
      <w:r w:rsidRPr="00094F50">
        <w:rPr>
          <w:i/>
          <w:iCs/>
        </w:rPr>
        <w:t>Jurnal Mahasiswa Ilmu Komputer (JMIK)</w:t>
      </w:r>
      <w:r w:rsidRPr="00094F50">
        <w:t xml:space="preserve">, </w:t>
      </w:r>
      <w:r w:rsidRPr="00094F50">
        <w:rPr>
          <w:i/>
          <w:iCs/>
        </w:rPr>
        <w:t>3</w:t>
      </w:r>
      <w:r w:rsidRPr="00094F50">
        <w:t>(2).</w:t>
      </w:r>
    </w:p>
    <w:p w14:paraId="15D08ECD" w14:textId="3C3036B8" w:rsidR="005366EF" w:rsidRPr="00094F50" w:rsidRDefault="005366EF" w:rsidP="005366EF">
      <w:pPr>
        <w:widowControl w:val="0"/>
        <w:autoSpaceDE w:val="0"/>
        <w:autoSpaceDN w:val="0"/>
        <w:adjustRightInd w:val="0"/>
        <w:spacing w:after="0" w:line="276" w:lineRule="auto"/>
        <w:ind w:left="480" w:hanging="480"/>
        <w:jc w:val="both"/>
      </w:pPr>
      <w:r>
        <w:t xml:space="preserve">[4] </w:t>
      </w:r>
      <w:r w:rsidRPr="00094F50">
        <w:t xml:space="preserve">Hermansyah. (2019). Sistem Pengelolaan Data Siswa Berbasis Web pada SMK Labor Pekanbaru. In </w:t>
      </w:r>
      <w:r w:rsidRPr="00094F50">
        <w:rPr>
          <w:i/>
          <w:iCs/>
        </w:rPr>
        <w:t>Tugas akhir</w:t>
      </w:r>
      <w:r w:rsidRPr="00094F50">
        <w:t>.</w:t>
      </w:r>
    </w:p>
    <w:p w14:paraId="7D0300F9" w14:textId="593E6CD3" w:rsidR="005366EF" w:rsidRPr="00094F50" w:rsidRDefault="005366EF" w:rsidP="005366EF">
      <w:pPr>
        <w:widowControl w:val="0"/>
        <w:autoSpaceDE w:val="0"/>
        <w:autoSpaceDN w:val="0"/>
        <w:adjustRightInd w:val="0"/>
        <w:spacing w:after="0" w:line="276" w:lineRule="auto"/>
        <w:ind w:left="480" w:hanging="480"/>
        <w:jc w:val="both"/>
      </w:pPr>
      <w:r>
        <w:t xml:space="preserve">[5]  </w:t>
      </w:r>
      <w:r w:rsidRPr="00094F50">
        <w:t xml:space="preserve">Kaparang, D. R., Ilyas, R., &amp; Pratasik, S. (2022). Perancangan Sistem Informasi Akademik Berbasis Web pada SMK. </w:t>
      </w:r>
      <w:r w:rsidRPr="00094F50">
        <w:rPr>
          <w:i/>
          <w:iCs/>
        </w:rPr>
        <w:t>Edutik : Jurnal Pendidikan Teknologi Informasi Dan Komunikasi</w:t>
      </w:r>
      <w:r w:rsidRPr="00094F50">
        <w:t xml:space="preserve">, </w:t>
      </w:r>
      <w:r w:rsidRPr="00094F50">
        <w:rPr>
          <w:i/>
          <w:iCs/>
        </w:rPr>
        <w:t>2</w:t>
      </w:r>
      <w:r w:rsidRPr="00094F50">
        <w:t>(5), 696–703. https://doi.org/10.53682/edutik.v2i5.5923</w:t>
      </w:r>
    </w:p>
    <w:p w14:paraId="77493AA1" w14:textId="77777777" w:rsidR="005366EF" w:rsidRPr="00094F50" w:rsidRDefault="005366EF" w:rsidP="005366EF">
      <w:pPr>
        <w:widowControl w:val="0"/>
        <w:autoSpaceDE w:val="0"/>
        <w:autoSpaceDN w:val="0"/>
        <w:adjustRightInd w:val="0"/>
        <w:spacing w:after="0" w:line="276" w:lineRule="auto"/>
        <w:ind w:left="480" w:hanging="480"/>
        <w:jc w:val="both"/>
      </w:pPr>
    </w:p>
    <w:p w14:paraId="752DEAA7" w14:textId="5E564C1E" w:rsidR="005366EF" w:rsidRPr="00094F50" w:rsidRDefault="005366EF" w:rsidP="005366EF">
      <w:pPr>
        <w:widowControl w:val="0"/>
        <w:autoSpaceDE w:val="0"/>
        <w:autoSpaceDN w:val="0"/>
        <w:adjustRightInd w:val="0"/>
        <w:spacing w:after="0" w:line="276" w:lineRule="auto"/>
        <w:ind w:left="480" w:hanging="480"/>
        <w:jc w:val="both"/>
      </w:pPr>
      <w:r>
        <w:t xml:space="preserve">[6]  </w:t>
      </w:r>
      <w:r w:rsidRPr="00094F50">
        <w:t xml:space="preserve">Man, P., Mandarpada, P., &amp; Polewali, M. A. N. (2023). </w:t>
      </w:r>
      <w:r w:rsidRPr="00094F50">
        <w:rPr>
          <w:i/>
          <w:iCs/>
        </w:rPr>
        <w:t>RANCANGAN SISTEM INFORMASI PERPUSTAKAAn</w:t>
      </w:r>
      <w:r w:rsidRPr="00094F50">
        <w:t xml:space="preserve">. </w:t>
      </w:r>
      <w:r w:rsidRPr="00094F50">
        <w:rPr>
          <w:i/>
          <w:iCs/>
        </w:rPr>
        <w:t>06</w:t>
      </w:r>
      <w:r w:rsidRPr="00094F50">
        <w:t>(02), 199–204.</w:t>
      </w:r>
    </w:p>
    <w:p w14:paraId="191E8B48" w14:textId="4ED06533" w:rsidR="005366EF" w:rsidRPr="00094F50" w:rsidRDefault="005366EF" w:rsidP="005366EF">
      <w:pPr>
        <w:widowControl w:val="0"/>
        <w:autoSpaceDE w:val="0"/>
        <w:autoSpaceDN w:val="0"/>
        <w:adjustRightInd w:val="0"/>
        <w:spacing w:after="0" w:line="276" w:lineRule="auto"/>
        <w:ind w:left="480" w:hanging="480"/>
        <w:jc w:val="both"/>
      </w:pPr>
      <w:r>
        <w:t xml:space="preserve">[7]  </w:t>
      </w:r>
      <w:r w:rsidRPr="00094F50">
        <w:t xml:space="preserve">Sam, N. E., Nurmayanti, N., &amp; Nurjanna, N. (2021). Pengembangan Media Pembelajaran Elektronika Dasar Berbasis Komik dengan Adobe Illustrator CS5. </w:t>
      </w:r>
      <w:r w:rsidRPr="00094F50">
        <w:rPr>
          <w:i/>
          <w:iCs/>
        </w:rPr>
        <w:t>Indonesian Journal of Educational Science (IJES)</w:t>
      </w:r>
      <w:r w:rsidRPr="00094F50">
        <w:t xml:space="preserve">, </w:t>
      </w:r>
      <w:r w:rsidRPr="00094F50">
        <w:rPr>
          <w:i/>
          <w:iCs/>
        </w:rPr>
        <w:t>3</w:t>
      </w:r>
      <w:r w:rsidRPr="00094F50">
        <w:t>(2), 138–145. https://doi.org/10.31605/ijes.v3i2.1013</w:t>
      </w:r>
    </w:p>
    <w:p w14:paraId="43D20E9D" w14:textId="747F3A18" w:rsidR="005366EF" w:rsidRPr="005366EF" w:rsidRDefault="005366EF" w:rsidP="005366EF">
      <w:pPr>
        <w:spacing w:line="276" w:lineRule="auto"/>
        <w:ind w:left="567" w:hanging="567"/>
        <w:jc w:val="both"/>
        <w:rPr>
          <w:color w:val="222222"/>
          <w:kern w:val="2"/>
          <w:shd w:val="clear" w:color="auto" w:fill="FFFFFF"/>
        </w:rPr>
      </w:pPr>
      <w:r>
        <w:rPr>
          <w:color w:val="222222"/>
          <w:kern w:val="2"/>
          <w:shd w:val="clear" w:color="auto" w:fill="FFFFFF"/>
        </w:rPr>
        <w:t xml:space="preserve">[8]   </w:t>
      </w:r>
      <w:r w:rsidRPr="005366EF">
        <w:rPr>
          <w:color w:val="222222"/>
          <w:kern w:val="2"/>
          <w:shd w:val="clear" w:color="auto" w:fill="FFFFFF"/>
        </w:rPr>
        <w:t>Andoyo, A., &amp; Sujarwadi, A. (2019). Sistem informasi berbasis web pada desa tresnomaju kecamatan negerikaton kab. pesawaran. </w:t>
      </w:r>
      <w:r w:rsidRPr="005366EF">
        <w:rPr>
          <w:i/>
          <w:iCs/>
          <w:color w:val="222222"/>
          <w:kern w:val="2"/>
          <w:shd w:val="clear" w:color="auto" w:fill="FFFFFF"/>
        </w:rPr>
        <w:t>Jurnal TAM (Technology Acceptance Model)</w:t>
      </w:r>
      <w:r w:rsidRPr="005366EF">
        <w:rPr>
          <w:color w:val="222222"/>
          <w:kern w:val="2"/>
          <w:shd w:val="clear" w:color="auto" w:fill="FFFFFF"/>
        </w:rPr>
        <w:t>, </w:t>
      </w:r>
      <w:r w:rsidRPr="005366EF">
        <w:rPr>
          <w:i/>
          <w:iCs/>
          <w:color w:val="222222"/>
          <w:kern w:val="2"/>
          <w:shd w:val="clear" w:color="auto" w:fill="FFFFFF"/>
        </w:rPr>
        <w:t>3</w:t>
      </w:r>
      <w:r w:rsidRPr="005366EF">
        <w:rPr>
          <w:color w:val="222222"/>
          <w:kern w:val="2"/>
          <w:shd w:val="clear" w:color="auto" w:fill="FFFFFF"/>
        </w:rPr>
        <w:t>, 1-10.</w:t>
      </w:r>
    </w:p>
    <w:p w14:paraId="6C87857C" w14:textId="5148A318" w:rsidR="005366EF" w:rsidRPr="005366EF" w:rsidRDefault="005366EF" w:rsidP="005366EF">
      <w:pPr>
        <w:spacing w:line="276" w:lineRule="auto"/>
        <w:ind w:left="567" w:hanging="567"/>
        <w:jc w:val="both"/>
        <w:rPr>
          <w:color w:val="222222"/>
          <w:kern w:val="2"/>
          <w:shd w:val="clear" w:color="auto" w:fill="FFFFFF"/>
        </w:rPr>
      </w:pPr>
      <w:r>
        <w:rPr>
          <w:color w:val="222222"/>
          <w:kern w:val="2"/>
          <w:shd w:val="clear" w:color="auto" w:fill="FFFFFF"/>
        </w:rPr>
        <w:t xml:space="preserve">[9]   </w:t>
      </w:r>
      <w:r w:rsidRPr="005366EF">
        <w:rPr>
          <w:color w:val="222222"/>
          <w:kern w:val="2"/>
          <w:shd w:val="clear" w:color="auto" w:fill="FFFFFF"/>
        </w:rPr>
        <w:t>Rahayu, S. (2019). </w:t>
      </w:r>
      <w:r w:rsidRPr="005366EF">
        <w:rPr>
          <w:i/>
          <w:iCs/>
          <w:color w:val="222222"/>
          <w:kern w:val="2"/>
          <w:shd w:val="clear" w:color="auto" w:fill="FFFFFF"/>
        </w:rPr>
        <w:t>Analisa Website Tribun Pekanbaru Menggunakan User Centered Design (UCD)</w:t>
      </w:r>
      <w:r w:rsidRPr="005366EF">
        <w:rPr>
          <w:color w:val="222222"/>
          <w:kern w:val="2"/>
          <w:shd w:val="clear" w:color="auto" w:fill="FFFFFF"/>
        </w:rPr>
        <w:t> (Doctoral dissertation, Universitas Islam Negeri Sultan Syarif Kasim Riau).</w:t>
      </w:r>
    </w:p>
    <w:p w14:paraId="47758563" w14:textId="681D64C3" w:rsidR="005366EF" w:rsidRPr="005366EF" w:rsidRDefault="005366EF" w:rsidP="005366EF">
      <w:pPr>
        <w:spacing w:line="276" w:lineRule="auto"/>
        <w:ind w:left="567" w:hanging="567"/>
        <w:jc w:val="both"/>
        <w:rPr>
          <w:color w:val="222222"/>
          <w:kern w:val="2"/>
          <w:shd w:val="clear" w:color="auto" w:fill="FFFFFF"/>
        </w:rPr>
      </w:pPr>
      <w:r>
        <w:rPr>
          <w:color w:val="222222"/>
          <w:kern w:val="2"/>
          <w:shd w:val="clear" w:color="auto" w:fill="FFFFFF"/>
        </w:rPr>
        <w:t xml:space="preserve">[10]  </w:t>
      </w:r>
      <w:r w:rsidRPr="005366EF">
        <w:rPr>
          <w:color w:val="222222"/>
          <w:kern w:val="2"/>
          <w:shd w:val="clear" w:color="auto" w:fill="FFFFFF"/>
        </w:rPr>
        <w:t>Julianti, M. R., Budiman, A., &amp; Patriosa, A. (2019). Perancangan sistem informasi geografis pemetaan lokasi apotek di wilayah Kota Bogor berbasis web. </w:t>
      </w:r>
      <w:r w:rsidRPr="005366EF">
        <w:rPr>
          <w:i/>
          <w:iCs/>
          <w:color w:val="222222"/>
          <w:kern w:val="2"/>
          <w:shd w:val="clear" w:color="auto" w:fill="FFFFFF"/>
        </w:rPr>
        <w:t>J. Sisfotek Glob</w:t>
      </w:r>
      <w:r w:rsidRPr="005366EF">
        <w:rPr>
          <w:color w:val="222222"/>
          <w:kern w:val="2"/>
          <w:shd w:val="clear" w:color="auto" w:fill="FFFFFF"/>
        </w:rPr>
        <w:t>, </w:t>
      </w:r>
      <w:r w:rsidRPr="005366EF">
        <w:rPr>
          <w:i/>
          <w:iCs/>
          <w:color w:val="222222"/>
          <w:kern w:val="2"/>
          <w:shd w:val="clear" w:color="auto" w:fill="FFFFFF"/>
        </w:rPr>
        <w:t>8</w:t>
      </w:r>
      <w:r w:rsidRPr="005366EF">
        <w:rPr>
          <w:color w:val="222222"/>
          <w:kern w:val="2"/>
          <w:shd w:val="clear" w:color="auto" w:fill="FFFFFF"/>
        </w:rPr>
        <w:t>(1), 13-19.</w:t>
      </w:r>
    </w:p>
    <w:p w14:paraId="028AF26C" w14:textId="77777777" w:rsidR="005366EF" w:rsidRPr="005366EF" w:rsidRDefault="005366EF" w:rsidP="005366EF">
      <w:pPr>
        <w:spacing w:line="276" w:lineRule="auto"/>
        <w:jc w:val="both"/>
        <w:rPr>
          <w:color w:val="222222"/>
          <w:kern w:val="2"/>
          <w:shd w:val="clear" w:color="auto" w:fill="FFFFFF"/>
        </w:rPr>
      </w:pPr>
    </w:p>
    <w:p w14:paraId="2782C957" w14:textId="77777777" w:rsidR="005366EF" w:rsidRPr="00094F50" w:rsidRDefault="005366EF" w:rsidP="005366EF">
      <w:pPr>
        <w:widowControl w:val="0"/>
        <w:autoSpaceDE w:val="0"/>
        <w:autoSpaceDN w:val="0"/>
        <w:adjustRightInd w:val="0"/>
        <w:spacing w:after="0" w:line="276" w:lineRule="auto"/>
        <w:ind w:left="480" w:hanging="480"/>
        <w:jc w:val="both"/>
      </w:pPr>
    </w:p>
    <w:p w14:paraId="36073877" w14:textId="017DA5B5" w:rsidR="00D03AC8" w:rsidRPr="00DE2061" w:rsidRDefault="005366EF" w:rsidP="005366EF">
      <w:pPr>
        <w:pBdr>
          <w:top w:val="nil"/>
          <w:left w:val="nil"/>
          <w:bottom w:val="nil"/>
          <w:right w:val="nil"/>
          <w:between w:val="nil"/>
        </w:pBdr>
        <w:spacing w:before="240" w:after="120" w:line="276" w:lineRule="auto"/>
        <w:jc w:val="both"/>
        <w:rPr>
          <w:i/>
          <w:iCs/>
          <w:noProof/>
          <w:sz w:val="16"/>
          <w:szCs w:val="16"/>
        </w:rPr>
      </w:pPr>
      <w:r w:rsidRPr="00094F50">
        <w:rPr>
          <w:i/>
        </w:rPr>
        <w:fldChar w:fldCharType="end"/>
      </w:r>
    </w:p>
    <w:sectPr w:rsidR="00D03AC8" w:rsidRPr="00DE2061" w:rsidSect="00604588">
      <w:headerReference w:type="default" r:id="rId25"/>
      <w:type w:val="continuous"/>
      <w:pgSz w:w="11906" w:h="16838" w:code="9"/>
      <w:pgMar w:top="1701" w:right="991" w:bottom="1701" w:left="993" w:header="709" w:footer="709" w:gutter="0"/>
      <w:cols w:num="2" w:space="566"/>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ersonal" w:date="2025-06-15T10:20:00Z" w:initials="P">
    <w:p w14:paraId="00FA1251" w14:textId="181219EE" w:rsidR="00DC06B3" w:rsidRPr="00DC06B3" w:rsidRDefault="00DC06B3">
      <w:pPr>
        <w:pStyle w:val="CommentText"/>
        <w:rPr>
          <w:lang w:val="en-US"/>
        </w:rPr>
      </w:pPr>
      <w:r>
        <w:rPr>
          <w:rStyle w:val="CommentReference"/>
        </w:rPr>
        <w:annotationRef/>
      </w:r>
      <w:r>
        <w:rPr>
          <w:lang w:val="en-US"/>
        </w:rPr>
        <w:t>Juduk artike tidak diawali dengan kata Judul melainkan langsung pada judul artikelnya.</w:t>
      </w:r>
      <w:r>
        <w:rPr>
          <w:lang w:val="en-US"/>
        </w:rPr>
        <w:br/>
      </w:r>
      <w:r>
        <w:rPr>
          <w:lang w:val="en-US"/>
        </w:rPr>
        <w:br/>
      </w:r>
      <w:r w:rsidRPr="00431C05">
        <w:rPr>
          <w:bCs/>
        </w:rPr>
        <w:t>Judul Menggunakan Huruf Kapital di Awal Setiap Kata, dengan 10-15 Kata Font Times New Roman 16pt</w:t>
      </w:r>
      <w:r>
        <w:rPr>
          <w:bCs/>
          <w:lang w:val="en-US"/>
        </w:rPr>
        <w:t xml:space="preserve"> dan bukan kapital semua</w:t>
      </w:r>
    </w:p>
  </w:comment>
  <w:comment w:id="1" w:author="Personal" w:date="2025-06-15T10:22:00Z" w:initials="P">
    <w:p w14:paraId="6CC80704" w14:textId="557265E3" w:rsidR="00F041FE" w:rsidRDefault="00F041FE">
      <w:pPr>
        <w:pStyle w:val="CommentText"/>
      </w:pPr>
      <w:r>
        <w:rPr>
          <w:rStyle w:val="CommentReference"/>
        </w:rPr>
        <w:annotationRef/>
      </w:r>
      <w:r w:rsidRPr="00FA39A8">
        <w:t xml:space="preserve">Penulisan abstrak menggunakan bahasa </w:t>
      </w:r>
      <w:r w:rsidRPr="00FA39A8">
        <w:rPr>
          <w:lang w:val="en-US"/>
        </w:rPr>
        <w:t>Indonesia</w:t>
      </w:r>
      <w:r w:rsidRPr="00FA39A8">
        <w:t xml:space="preserve"> dalam satu paragraf antara </w:t>
      </w:r>
      <w:r w:rsidRPr="00FA39A8">
        <w:rPr>
          <w:lang w:val="en-US"/>
        </w:rPr>
        <w:t>150</w:t>
      </w:r>
      <w:r w:rsidRPr="00FA39A8">
        <w:t>-250 kata menggunakan huruf Times New Roman 10-point, satu spasi</w:t>
      </w:r>
    </w:p>
  </w:comment>
  <w:comment w:id="2" w:author="Personal" w:date="2025-06-15T10:43:00Z" w:initials="P">
    <w:p w14:paraId="3882921E" w14:textId="56A0DF6D" w:rsidR="00A67261" w:rsidRDefault="00A67261">
      <w:pPr>
        <w:pStyle w:val="CommentText"/>
      </w:pPr>
      <w:r>
        <w:rPr>
          <w:rStyle w:val="CommentReference"/>
        </w:rPr>
        <w:annotationRef/>
      </w:r>
      <w:r w:rsidRPr="00FA39A8">
        <w:t xml:space="preserve">Kata kunci </w:t>
      </w:r>
      <w:r>
        <w:rPr>
          <w:lang w:val="en-US"/>
        </w:rPr>
        <w:t xml:space="preserve">terdiri dari lima kata kunci </w:t>
      </w:r>
      <w:r w:rsidRPr="00FA39A8">
        <w:t>menggunakan huruf kecil</w:t>
      </w:r>
      <w:r w:rsidRPr="00FA39A8">
        <w:rPr>
          <w:lang w:val="en-US"/>
        </w:rPr>
        <w:t>,</w:t>
      </w:r>
      <w:r w:rsidRPr="00FA39A8">
        <w:t xml:space="preserve"> kecuali singkatan, dan dipisah menggunakan tanda titik koma untuk antar kata</w:t>
      </w:r>
    </w:p>
  </w:comment>
  <w:comment w:id="3" w:author="Personal" w:date="2025-06-15T10:23:00Z" w:initials="P">
    <w:p w14:paraId="01DC9C01" w14:textId="6065F76E" w:rsidR="00F041FE" w:rsidRPr="00F041FE" w:rsidRDefault="00F041FE">
      <w:pPr>
        <w:pStyle w:val="CommentText"/>
        <w:rPr>
          <w:lang w:val="en-US"/>
        </w:rPr>
      </w:pPr>
      <w:r>
        <w:rPr>
          <w:rStyle w:val="CommentReference"/>
        </w:rPr>
        <w:annotationRef/>
      </w:r>
      <w:r>
        <w:rPr>
          <w:rStyle w:val="CommentReference"/>
          <w:lang w:val="en-US"/>
        </w:rPr>
        <w:t>Sesuaikan format paragraf artikel dengan format yang ada di template</w:t>
      </w:r>
    </w:p>
  </w:comment>
  <w:comment w:id="4" w:author="Personal" w:date="2025-06-15T10:24:00Z" w:initials="P">
    <w:p w14:paraId="0F319FDB" w14:textId="51BBF07F" w:rsidR="00153651" w:rsidRPr="00153651" w:rsidRDefault="00153651">
      <w:pPr>
        <w:pStyle w:val="CommentText"/>
        <w:rPr>
          <w:lang w:val="en-US"/>
        </w:rPr>
      </w:pPr>
      <w:r>
        <w:rPr>
          <w:rStyle w:val="CommentReference"/>
        </w:rPr>
        <w:annotationRef/>
      </w:r>
      <w:r>
        <w:rPr>
          <w:lang w:val="en-US"/>
        </w:rPr>
        <w:t xml:space="preserve">Hindari menyebutkan nama peneliti agar paragraf terlihat lebih ilmiah </w:t>
      </w:r>
      <w:r>
        <w:rPr>
          <w:lang w:val="en-US"/>
        </w:rPr>
        <w:br/>
      </w:r>
      <w:r>
        <w:rPr>
          <w:lang w:val="en-US"/>
        </w:rPr>
        <w:br/>
        <w:t>Cek di semua sitasi</w:t>
      </w:r>
    </w:p>
  </w:comment>
  <w:comment w:id="5" w:author="Personal" w:date="2025-06-15T10:25:00Z" w:initials="P">
    <w:p w14:paraId="466EEE7A" w14:textId="34887C05" w:rsidR="00DC490D" w:rsidRPr="00DC490D" w:rsidRDefault="00DC490D">
      <w:pPr>
        <w:pStyle w:val="CommentText"/>
        <w:rPr>
          <w:lang w:val="en-US"/>
        </w:rPr>
      </w:pPr>
      <w:r>
        <w:rPr>
          <w:rStyle w:val="CommentReference"/>
        </w:rPr>
        <w:annotationRef/>
      </w:r>
      <w:r w:rsidRPr="0071414D">
        <w:rPr>
          <w:color w:val="000000"/>
          <w:sz w:val="22"/>
          <w:szCs w:val="22"/>
        </w:rPr>
        <w:t xml:space="preserve">Penulis wajib menggunakan sistem kutipan numerik seperti </w:t>
      </w:r>
      <w:r>
        <w:rPr>
          <w:color w:val="000000"/>
          <w:sz w:val="22"/>
          <w:szCs w:val="22"/>
        </w:rPr>
        <w:fldChar w:fldCharType="begin" w:fldLock="1"/>
      </w:r>
      <w:r>
        <w:rPr>
          <w:color w:val="000000"/>
          <w:sz w:val="22"/>
          <w:szCs w:val="22"/>
        </w:rPr>
        <w:instrText>ADDIN CSL_CITATION {"citationItems":[{"id":"ITEM-1","itemData":{"author":[{"dropping-particle":"","family":"KH","given":"Musliadi","non-dropping-particle":"","parse-names":false,"suffix":""},{"dropping-particle":"","family":"Kaharuddin","given":"","non-dropping-particle":"","parse-names":false,"suffix":""},{"dropping-particle":"","family":"Syafrinal","given":"Ilwan","non-dropping-particle":"","parse-names":false,"suffix":""}],"container-title":"JURTEKSI (Jurnal Teknologi dan Sistem Informasi)","id":"ITEM-1","issue":"2","issued":{"date-parts":[["2025"]]},"page":"273-280","title":"Diagnosing Android-Based Virus Infections in Children Using Naive Bayes","type":"article-journal","volume":"XI"},"uris":["http://www.mendeley.com/documents/?uuid=278b2be8-6495-4707-84aa-aab25177e646"]}],"mendeley":{"formattedCitation":"[1]","plainTextFormattedCitation":"[1]","previouslyFormattedCitation":"[1]"},"properties":{"noteIndex":0},"schema":"https://github.com/citation-style-language/schema/raw/master/csl-citation.json"}</w:instrText>
      </w:r>
      <w:r>
        <w:rPr>
          <w:color w:val="000000"/>
          <w:sz w:val="22"/>
          <w:szCs w:val="22"/>
        </w:rPr>
        <w:fldChar w:fldCharType="separate"/>
      </w:r>
      <w:r w:rsidRPr="000D7922">
        <w:rPr>
          <w:noProof/>
          <w:color w:val="000000"/>
          <w:sz w:val="22"/>
          <w:szCs w:val="22"/>
        </w:rPr>
        <w:t>[1]</w:t>
      </w:r>
      <w:r>
        <w:rPr>
          <w:color w:val="000000"/>
          <w:sz w:val="22"/>
          <w:szCs w:val="22"/>
        </w:rPr>
        <w:fldChar w:fldCharType="end"/>
      </w:r>
      <w:r w:rsidRPr="0071414D">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author":[{"dropping-particle":"","family":"Pernando","given":"Yonky","non-dropping-particle":"","parse-names":false,"suffix":""},{"dropping-particle":"","family":"Syafrinal","given":"Ilwan","non-dropping-particle":"","parse-names":false,"suffix":""},{"dropping-particle":"","family":"Musliadi","given":"KH","non-dropping-particle":"","parse-names":false,"suffix":""}],"container-title":"JURTEKSI (Jurnal Teknologi dan Sistem Informasi)","id":"ITEM-1","issue":"4","issued":{"date-parts":[["2024"]]},"page":"741-748","title":"SI Bita-Design of A Thesis Guidance Information System Using the Scrum Method for Optimal Efficiency and Responsiveness","type":"article-journal","volume":"10"},"uris":["http://www.mendeley.com/documents/?uuid=bd45a4a7-2db9-41ae-8bb3-dad7853680e5"]}],"mendeley":{"formattedCitation":"[2]","plainTextFormattedCitation":"[2]","previouslyFormattedCitation":"[2]"},"properties":{"noteIndex":0},"schema":"https://github.com/citation-style-language/schema/raw/master/csl-citation.json"}</w:instrText>
      </w:r>
      <w:r>
        <w:rPr>
          <w:color w:val="000000"/>
          <w:sz w:val="22"/>
          <w:szCs w:val="22"/>
        </w:rPr>
        <w:fldChar w:fldCharType="separate"/>
      </w:r>
      <w:r w:rsidRPr="000D7922">
        <w:rPr>
          <w:noProof/>
          <w:color w:val="000000"/>
          <w:sz w:val="22"/>
          <w:szCs w:val="22"/>
        </w:rPr>
        <w:t>[2]</w:t>
      </w:r>
      <w:r>
        <w:rPr>
          <w:color w:val="000000"/>
          <w:sz w:val="22"/>
          <w:szCs w:val="22"/>
        </w:rPr>
        <w:fldChar w:fldCharType="end"/>
      </w:r>
      <w:r w:rsidRPr="0071414D">
        <w:rPr>
          <w:color w:val="000000"/>
          <w:sz w:val="22"/>
          <w:szCs w:val="22"/>
        </w:rPr>
        <w:t xml:space="preserve">, </w:t>
      </w:r>
      <w:r>
        <w:rPr>
          <w:color w:val="000000"/>
          <w:sz w:val="22"/>
          <w:szCs w:val="22"/>
        </w:rPr>
        <w:fldChar w:fldCharType="begin" w:fldLock="1"/>
      </w:r>
      <w:r>
        <w:rPr>
          <w:color w:val="000000"/>
          <w:sz w:val="22"/>
          <w:szCs w:val="22"/>
        </w:rPr>
        <w:instrText>ADDIN CSL_CITATION {"citationItems":[{"id":"ITEM-1","itemData":{"DOI":"10.37859/jf.v13i3.6171","ISSN":"2089-3353","abstract":"Batam merupakan salah satu wilayah di Indonesia yang termasuk kota heterogen dan multietnik dimana sebagaian masyarakatnya adalah etnis Tionghoa. Etnis tersebut memiliki budaya dengan keunikan arsitektur bangunannya, terutama pada bagian atapnya. Karena keunikannya, konsep arsitekturnya menjadi salah satu daya tarik untuk diketahui dan bahkan menjadi objek wisata. Untuk mempelajari konsep arsitektur tersebut, diperlukan instruktur yang paham dengan budaya tersebut. Apa lagi jika ingin menyebar luaskan serta mempromosikannya, tentu memerlukan media sebagai alat bantu. Untuk memenuhi kebutuhan tersebut, maka diperlukan perangcangan aplikasi memanfaatkan teknologi Augmented Reality (AR) yang berfungsi sebagai media pembelajaran dan promosi. Konsep perancangan yang digunakan menerapkan pendekatan konsep Game Development Life Cycle (GDLC) yang dimodifikasi menjadi tiga bagian utama, yakni: persiapan, pengembangan dan pengujian. Hasil pembuatan aplikasi dan evaluasi yang dilakukan, diperoleh responden sebanyak 43 orang yang terdiri dari laki-laki sebanyak 18 atau 42% dan perempuan sebanyak 25 orang atau 58%. Penyebaran aplikasi mendapatkan respon baik di masyarakat dengan memperoleh persentasee sebesar 79,88% atau tergolong kuat. Hasil penelitian menunjukkan bawah aplikasi ini sangat diperlukan dan berfungsi sebagaimana yang diinginkan.","author":[{"dropping-particle":"","family":"KH","given":"Musliadi","non-dropping-particle":"","parse-names":false,"suffix":""},{"dropping-particle":"","family":"Kaharuddin","given":"Kaharuddin","non-dropping-particle":"","parse-names":false,"suffix":""},{"dropping-particle":"","family":"Verdian","given":"Ihsan","non-dropping-particle":"","parse-names":false,"suffix":""}],"container-title":"Jurnal Fasilkom","id":"ITEM-1","issue":"3","issued":{"date-parts":[["2023"]]},"page":"398-405","title":"Ragam Hias Konsep Arsitektur Bangunan Atap Tionghoa Memanfaatkan Teknologi Augmented Reality","type":"article-journal","volume":"13"},"uris":["http://www.mendeley.com/documents/?uuid=334094a7-5582-42b0-963c-3fd0fda32b0d"]}],"mendeley":{"formattedCitation":"[3]","plainTextFormattedCitation":"[3]","previouslyFormattedCitation":"[3]"},"properties":{"noteIndex":0},"schema":"https://github.com/citation-style-language/schema/raw/master/csl-citation.json"}</w:instrText>
      </w:r>
      <w:r>
        <w:rPr>
          <w:color w:val="000000"/>
          <w:sz w:val="22"/>
          <w:szCs w:val="22"/>
        </w:rPr>
        <w:fldChar w:fldCharType="separate"/>
      </w:r>
      <w:r w:rsidRPr="000D7922">
        <w:rPr>
          <w:noProof/>
          <w:color w:val="000000"/>
          <w:sz w:val="22"/>
          <w:szCs w:val="22"/>
        </w:rPr>
        <w:t>[3]</w:t>
      </w:r>
      <w:r>
        <w:rPr>
          <w:color w:val="000000"/>
          <w:sz w:val="22"/>
          <w:szCs w:val="22"/>
        </w:rPr>
        <w:fldChar w:fldCharType="end"/>
      </w:r>
      <w:r>
        <w:rPr>
          <w:color w:val="000000"/>
          <w:sz w:val="22"/>
          <w:szCs w:val="22"/>
          <w:lang w:val="en-US"/>
        </w:rPr>
        <w:t xml:space="preserve">, </w:t>
      </w:r>
      <w:r w:rsidRPr="0071414D">
        <w:rPr>
          <w:color w:val="000000"/>
          <w:sz w:val="22"/>
          <w:szCs w:val="22"/>
        </w:rPr>
        <w:t>dan seterusnya, dengan bantuan alat manajemen referensi seperti Mendeley, serta mengikuti gaya sitasi IEEE</w:t>
      </w:r>
      <w:r>
        <w:rPr>
          <w:color w:val="000000"/>
          <w:sz w:val="22"/>
          <w:szCs w:val="22"/>
        </w:rPr>
        <w:br/>
      </w:r>
      <w:r>
        <w:rPr>
          <w:color w:val="000000"/>
          <w:sz w:val="22"/>
          <w:szCs w:val="22"/>
        </w:rPr>
        <w:br/>
      </w:r>
      <w:r>
        <w:rPr>
          <w:color w:val="000000"/>
          <w:sz w:val="22"/>
          <w:szCs w:val="22"/>
          <w:lang w:val="en-US"/>
        </w:rPr>
        <w:t>Cek semua sitasi yang digunakan</w:t>
      </w:r>
    </w:p>
  </w:comment>
  <w:comment w:id="7" w:author="Personal" w:date="2025-06-15T10:26:00Z" w:initials="P">
    <w:p w14:paraId="4C424547" w14:textId="35CA7ED2" w:rsidR="00DC490D" w:rsidRDefault="00DC490D">
      <w:pPr>
        <w:pStyle w:val="CommentText"/>
      </w:pPr>
      <w:r>
        <w:rPr>
          <w:rStyle w:val="CommentReference"/>
        </w:rPr>
        <w:annotationRef/>
      </w:r>
      <w:r w:rsidRPr="00682DA0">
        <w:rPr>
          <w:color w:val="000000"/>
          <w:sz w:val="22"/>
          <w:szCs w:val="22"/>
        </w:rPr>
        <w:t>Penulis disarankan untuk tidak menggunakan numbering (1,2,3..,a,b,c dst) dalam pembahasan naskahnya, tetapi ubah menjadi dalam bentuk kalimat. Hindari menggunakan Bullet/daftar ber-urut dengan simbol *, √ dan lainnya.</w:t>
      </w:r>
    </w:p>
  </w:comment>
  <w:comment w:id="8" w:author="Personal" w:date="2025-06-15T10:26:00Z" w:initials="P">
    <w:p w14:paraId="64BEE101" w14:textId="4146E36B" w:rsidR="00DC490D" w:rsidRPr="00DC490D" w:rsidRDefault="00DC490D">
      <w:pPr>
        <w:pStyle w:val="CommentText"/>
        <w:rPr>
          <w:lang w:val="en-US"/>
        </w:rPr>
      </w:pPr>
      <w:r>
        <w:rPr>
          <w:rStyle w:val="CommentReference"/>
        </w:rPr>
        <w:annotationRef/>
      </w:r>
      <w:r w:rsidRPr="000B26A1">
        <w:rPr>
          <w:color w:val="000000"/>
          <w:sz w:val="22"/>
          <w:szCs w:val="22"/>
        </w:rPr>
        <w:t>Judul gambar diletakkan dibawah gambar dengan posisi tengah (</w:t>
      </w:r>
      <w:r w:rsidRPr="000A09F3">
        <w:rPr>
          <w:i/>
          <w:iCs/>
          <w:color w:val="000000"/>
          <w:sz w:val="22"/>
          <w:szCs w:val="22"/>
        </w:rPr>
        <w:t>centre justified</w:t>
      </w:r>
      <w:r w:rsidRPr="000B26A1">
        <w:rPr>
          <w:color w:val="000000"/>
          <w:sz w:val="22"/>
          <w:szCs w:val="22"/>
        </w:rPr>
        <w:t>).</w:t>
      </w:r>
      <w:r>
        <w:rPr>
          <w:color w:val="000000"/>
          <w:sz w:val="22"/>
          <w:szCs w:val="22"/>
          <w:lang w:val="en-US"/>
        </w:rPr>
        <w:t xml:space="preserve"> Dan tidak di cetak tebal</w:t>
      </w:r>
    </w:p>
  </w:comment>
  <w:comment w:id="10" w:author="Personal" w:date="2025-06-15T10:27:00Z" w:initials="P">
    <w:p w14:paraId="578F5ECE" w14:textId="7E87D0A9" w:rsidR="00DC490D" w:rsidRPr="00DC490D" w:rsidRDefault="00DC490D">
      <w:pPr>
        <w:pStyle w:val="CommentText"/>
        <w:rPr>
          <w:lang w:val="en-US"/>
        </w:rPr>
      </w:pPr>
      <w:r>
        <w:rPr>
          <w:rStyle w:val="CommentReference"/>
        </w:rPr>
        <w:annotationRef/>
      </w:r>
      <w:r>
        <w:rPr>
          <w:lang w:val="en-US"/>
        </w:rPr>
        <w:t xml:space="preserve">Posisi gambar berada </w:t>
      </w:r>
      <w:r w:rsidRPr="000B26A1">
        <w:rPr>
          <w:color w:val="000000"/>
          <w:sz w:val="22"/>
          <w:szCs w:val="22"/>
        </w:rPr>
        <w:t>gambar dengan posisi tengah (</w:t>
      </w:r>
      <w:r w:rsidRPr="000A09F3">
        <w:rPr>
          <w:i/>
          <w:iCs/>
          <w:color w:val="000000"/>
          <w:sz w:val="22"/>
          <w:szCs w:val="22"/>
        </w:rPr>
        <w:t>centre justified</w:t>
      </w:r>
      <w:r w:rsidRPr="000B26A1">
        <w:rPr>
          <w:color w:val="000000"/>
          <w:sz w:val="22"/>
          <w:szCs w:val="22"/>
        </w:rPr>
        <w:t>)</w:t>
      </w:r>
    </w:p>
  </w:comment>
  <w:comment w:id="11" w:author="Personal" w:date="2025-06-15T10:27:00Z" w:initials="P">
    <w:p w14:paraId="5B9FEFDF" w14:textId="77777777" w:rsidR="00DC490D" w:rsidRDefault="00DC490D" w:rsidP="00DC490D">
      <w:pPr>
        <w:pStyle w:val="CommentText"/>
        <w:rPr>
          <w:lang w:val="en-US"/>
        </w:rPr>
      </w:pPr>
      <w:r>
        <w:rPr>
          <w:rStyle w:val="CommentReference"/>
        </w:rPr>
        <w:annotationRef/>
      </w:r>
      <w:r>
        <w:rPr>
          <w:lang w:val="en-US"/>
        </w:rPr>
        <w:t>Kesimpulan memuat simpulan dari hasil penelitian dan sara penelitian selanjutnya yang susun dalam bentuk paragraf dan tidak melebih 2 paragraf (1 paragraf simpulan dan 1 paragraf saran perbaikan)</w:t>
      </w:r>
    </w:p>
    <w:p w14:paraId="3B5CED30" w14:textId="21C23440" w:rsidR="00DC490D" w:rsidRDefault="00DC490D">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FA1251" w15:done="0"/>
  <w15:commentEx w15:paraId="6CC80704" w15:done="0"/>
  <w15:commentEx w15:paraId="3882921E" w15:done="0"/>
  <w15:commentEx w15:paraId="01DC9C01" w15:done="0"/>
  <w15:commentEx w15:paraId="0F319FDB" w15:done="0"/>
  <w15:commentEx w15:paraId="466EEE7A" w15:done="0"/>
  <w15:commentEx w15:paraId="4C424547" w15:done="0"/>
  <w15:commentEx w15:paraId="64BEE101" w15:done="0"/>
  <w15:commentEx w15:paraId="578F5ECE" w15:done="0"/>
  <w15:commentEx w15:paraId="3B5CED3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BF91D03" w16cex:dateUtc="2025-06-15T03:20:00Z"/>
  <w16cex:commentExtensible w16cex:durableId="2BF91D6A" w16cex:dateUtc="2025-06-15T03:22:00Z"/>
  <w16cex:commentExtensible w16cex:durableId="2BF9226B" w16cex:dateUtc="2025-06-15T03:43:00Z"/>
  <w16cex:commentExtensible w16cex:durableId="2BF91D86" w16cex:dateUtc="2025-06-15T03:23:00Z"/>
  <w16cex:commentExtensible w16cex:durableId="2BF91DC1" w16cex:dateUtc="2025-06-15T03:24:00Z"/>
  <w16cex:commentExtensible w16cex:durableId="2BF91E01" w16cex:dateUtc="2025-06-15T03:25:00Z"/>
  <w16cex:commentExtensible w16cex:durableId="2BF91E3A" w16cex:dateUtc="2025-06-15T03:26:00Z"/>
  <w16cex:commentExtensible w16cex:durableId="2BF91E4C" w16cex:dateUtc="2025-06-15T03:26:00Z"/>
  <w16cex:commentExtensible w16cex:durableId="2BF91E78" w16cex:dateUtc="2025-06-15T03:27:00Z"/>
  <w16cex:commentExtensible w16cex:durableId="2BF91EA3" w16cex:dateUtc="2025-06-15T03: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FA1251" w16cid:durableId="2BF91D03"/>
  <w16cid:commentId w16cid:paraId="6CC80704" w16cid:durableId="2BF91D6A"/>
  <w16cid:commentId w16cid:paraId="3882921E" w16cid:durableId="2BF9226B"/>
  <w16cid:commentId w16cid:paraId="01DC9C01" w16cid:durableId="2BF91D86"/>
  <w16cid:commentId w16cid:paraId="0F319FDB" w16cid:durableId="2BF91DC1"/>
  <w16cid:commentId w16cid:paraId="466EEE7A" w16cid:durableId="2BF91E01"/>
  <w16cid:commentId w16cid:paraId="4C424547" w16cid:durableId="2BF91E3A"/>
  <w16cid:commentId w16cid:paraId="64BEE101" w16cid:durableId="2BF91E4C"/>
  <w16cid:commentId w16cid:paraId="578F5ECE" w16cid:durableId="2BF91E78"/>
  <w16cid:commentId w16cid:paraId="3B5CED30" w16cid:durableId="2BF91EA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CD4B1" w14:textId="77777777" w:rsidR="00BD7E2E" w:rsidRDefault="00BD7E2E" w:rsidP="00D65B7B">
      <w:pPr>
        <w:spacing w:after="0" w:line="240" w:lineRule="auto"/>
      </w:pPr>
      <w:r>
        <w:separator/>
      </w:r>
    </w:p>
  </w:endnote>
  <w:endnote w:type="continuationSeparator" w:id="0">
    <w:p w14:paraId="4148614F" w14:textId="77777777" w:rsidR="00BD7E2E" w:rsidRDefault="00BD7E2E"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E5C89"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36E0D4A7"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10A14"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CD60E6">
      <w:rPr>
        <w:rFonts w:cs="Calibri"/>
        <w:noProof/>
        <w:sz w:val="18"/>
        <w:szCs w:val="18"/>
      </w:rPr>
      <w:t>3</w:t>
    </w:r>
    <w:r w:rsidRPr="00B174AA">
      <w:rPr>
        <w:rFonts w:cs="Calibri"/>
        <w:noProof/>
        <w:sz w:val="18"/>
        <w:szCs w:val="18"/>
      </w:rPr>
      <w:fldChar w:fldCharType="end"/>
    </w:r>
  </w:p>
  <w:p w14:paraId="06CC92B6"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0EC3F"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CD60E6">
      <w:rPr>
        <w:rFonts w:cs="Calibri"/>
        <w:noProof/>
        <w:sz w:val="18"/>
        <w:szCs w:val="18"/>
      </w:rPr>
      <w:t>1</w:t>
    </w:r>
    <w:r w:rsidR="007D102A"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9BE98" w14:textId="77777777" w:rsidR="00BD7E2E" w:rsidRDefault="00BD7E2E" w:rsidP="00D65B7B">
      <w:pPr>
        <w:spacing w:after="0" w:line="240" w:lineRule="auto"/>
      </w:pPr>
      <w:r>
        <w:separator/>
      </w:r>
    </w:p>
  </w:footnote>
  <w:footnote w:type="continuationSeparator" w:id="0">
    <w:p w14:paraId="0EF29B18" w14:textId="77777777" w:rsidR="00BD7E2E" w:rsidRDefault="00BD7E2E"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D6FA2"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4"/>
      <w:gridCol w:w="6833"/>
      <w:gridCol w:w="1234"/>
    </w:tblGrid>
    <w:tr w:rsidR="003B6AD3" w:rsidRPr="00216969" w14:paraId="6560858A" w14:textId="77777777">
      <w:trPr>
        <w:jc w:val="center"/>
      </w:trPr>
      <w:tc>
        <w:tcPr>
          <w:tcW w:w="1569" w:type="dxa"/>
          <w:tcBorders>
            <w:top w:val="single" w:sz="8" w:space="0" w:color="auto"/>
            <w:bottom w:val="nil"/>
          </w:tcBorders>
          <w:shd w:val="clear" w:color="auto" w:fill="auto"/>
          <w:vAlign w:val="center"/>
        </w:tcPr>
        <w:p w14:paraId="02806B01" w14:textId="77777777" w:rsidR="003B6AD3" w:rsidRPr="00455DCE" w:rsidRDefault="003B6AD3"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1395ADFA"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70401487" w14:textId="77777777" w:rsidR="003B6AD3" w:rsidRPr="00455DCE" w:rsidRDefault="003B6AD3" w:rsidP="003B6AD3">
          <w:pPr>
            <w:pStyle w:val="Header"/>
            <w:ind w:right="-145"/>
            <w:jc w:val="center"/>
            <w:rPr>
              <w:noProof/>
              <w:sz w:val="6"/>
              <w:szCs w:val="6"/>
            </w:rPr>
          </w:pPr>
        </w:p>
      </w:tc>
    </w:tr>
    <w:tr w:rsidR="003B6AD3" w:rsidRPr="00216969" w14:paraId="0F63B390" w14:textId="77777777" w:rsidTr="00890AB1">
      <w:trPr>
        <w:trHeight w:val="1437"/>
        <w:jc w:val="center"/>
      </w:trPr>
      <w:tc>
        <w:tcPr>
          <w:tcW w:w="1569" w:type="dxa"/>
          <w:tcBorders>
            <w:top w:val="nil"/>
            <w:bottom w:val="nil"/>
          </w:tcBorders>
          <w:shd w:val="clear" w:color="auto" w:fill="auto"/>
          <w:vAlign w:val="center"/>
        </w:tcPr>
        <w:p w14:paraId="42EFDAC5" w14:textId="54EFEBD4" w:rsidR="003B6AD3" w:rsidRPr="00216969" w:rsidRDefault="005801D3" w:rsidP="00306605">
          <w:pPr>
            <w:pStyle w:val="Header"/>
            <w:jc w:val="center"/>
            <w:rPr>
              <w:sz w:val="18"/>
              <w:szCs w:val="18"/>
            </w:rPr>
          </w:pPr>
          <w:r w:rsidRPr="003B6AD3">
            <w:rPr>
              <w:noProof/>
              <w:sz w:val="18"/>
              <w:szCs w:val="18"/>
            </w:rPr>
            <w:drawing>
              <wp:inline distT="0" distB="0" distL="0" distR="0" wp14:anchorId="0898368A" wp14:editId="3BF8DAD5">
                <wp:extent cx="951230" cy="93281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1230" cy="932815"/>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06A89707"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0CB6AAC2" w14:textId="77777777" w:rsidR="003B6AD3" w:rsidRPr="00B932DF" w:rsidRDefault="003B6AD3" w:rsidP="003B6AD3">
          <w:pPr>
            <w:pStyle w:val="Header"/>
            <w:jc w:val="center"/>
            <w:rPr>
              <w:sz w:val="6"/>
              <w:szCs w:val="6"/>
              <w:highlight w:val="lightGray"/>
              <w:lang w:val="en-US"/>
            </w:rPr>
          </w:pPr>
        </w:p>
        <w:p w14:paraId="56C18554"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5924D1D6"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7492F547"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4D88C45" w14:textId="77777777" w:rsidR="003B6AD3" w:rsidRPr="00B932DF" w:rsidRDefault="003B6AD3" w:rsidP="003B6AD3">
          <w:pPr>
            <w:pStyle w:val="Header"/>
            <w:jc w:val="center"/>
            <w:rPr>
              <w:sz w:val="6"/>
              <w:szCs w:val="6"/>
              <w:highlight w:val="lightGray"/>
              <w:lang w:val="en-US"/>
            </w:rPr>
          </w:pPr>
        </w:p>
        <w:p w14:paraId="428A0710"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443DBC0A" w14:textId="7610EACD" w:rsidR="003B6AD3" w:rsidRPr="00216969" w:rsidRDefault="005801D3" w:rsidP="00890AB1">
          <w:pPr>
            <w:pStyle w:val="Header"/>
            <w:ind w:right="-2"/>
            <w:rPr>
              <w:sz w:val="18"/>
              <w:szCs w:val="18"/>
            </w:rPr>
          </w:pPr>
          <w:r w:rsidRPr="006C66C5">
            <w:rPr>
              <w:noProof/>
            </w:rPr>
            <w:drawing>
              <wp:inline distT="0" distB="0" distL="0" distR="0" wp14:anchorId="52710693" wp14:editId="7025D2B2">
                <wp:extent cx="646430" cy="9239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6430" cy="923925"/>
                        </a:xfrm>
                        <a:prstGeom prst="rect">
                          <a:avLst/>
                        </a:prstGeom>
                        <a:noFill/>
                        <a:ln>
                          <a:noFill/>
                        </a:ln>
                      </pic:spPr>
                    </pic:pic>
                  </a:graphicData>
                </a:graphic>
              </wp:inline>
            </w:drawing>
          </w:r>
        </w:p>
      </w:tc>
    </w:tr>
    <w:tr w:rsidR="003B6AD3" w:rsidRPr="00216969" w14:paraId="6A031EB9" w14:textId="77777777">
      <w:trPr>
        <w:trHeight w:val="98"/>
        <w:jc w:val="center"/>
      </w:trPr>
      <w:tc>
        <w:tcPr>
          <w:tcW w:w="1569" w:type="dxa"/>
          <w:tcBorders>
            <w:top w:val="nil"/>
            <w:bottom w:val="single" w:sz="18" w:space="0" w:color="auto"/>
          </w:tcBorders>
          <w:shd w:val="clear" w:color="auto" w:fill="auto"/>
          <w:vAlign w:val="center"/>
        </w:tcPr>
        <w:p w14:paraId="7EEC4C50" w14:textId="77777777" w:rsidR="003B6AD3" w:rsidRPr="00455DCE" w:rsidRDefault="003B6AD3"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4A389152"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772BE528" w14:textId="77777777" w:rsidR="003B6AD3" w:rsidRPr="00455DCE" w:rsidRDefault="003B6AD3" w:rsidP="003B6AD3">
          <w:pPr>
            <w:pStyle w:val="Header"/>
            <w:ind w:right="-145"/>
            <w:jc w:val="center"/>
            <w:rPr>
              <w:noProof/>
              <w:sz w:val="6"/>
              <w:szCs w:val="6"/>
            </w:rPr>
          </w:pPr>
        </w:p>
      </w:tc>
    </w:tr>
  </w:tbl>
  <w:p w14:paraId="14BE8E54"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AC229"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04777870"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378A1"/>
    <w:multiLevelType w:val="hybridMultilevel"/>
    <w:tmpl w:val="B066B40E"/>
    <w:lvl w:ilvl="0" w:tplc="003C6470">
      <w:start w:val="1"/>
      <w:numFmt w:val="decimal"/>
      <w:lvlText w:val="%1."/>
      <w:lvlJc w:val="left"/>
      <w:pPr>
        <w:ind w:left="864" w:hanging="360"/>
      </w:pPr>
      <w:rPr>
        <w:rFonts w:hint="default"/>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0A5117"/>
    <w:multiLevelType w:val="hybridMultilevel"/>
    <w:tmpl w:val="53F0A142"/>
    <w:lvl w:ilvl="0" w:tplc="04210011">
      <w:start w:val="1"/>
      <w:numFmt w:val="decimal"/>
      <w:lvlText w:val="%1)"/>
      <w:lvlJc w:val="left"/>
      <w:pPr>
        <w:ind w:left="1070" w:hanging="360"/>
      </w:p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abstractNum w:abstractNumId="3" w15:restartNumberingAfterBreak="0">
    <w:nsid w:val="205633C0"/>
    <w:multiLevelType w:val="hybridMultilevel"/>
    <w:tmpl w:val="A2786498"/>
    <w:lvl w:ilvl="0" w:tplc="5642798C">
      <w:start w:val="1"/>
      <w:numFmt w:val="decimal"/>
      <w:lvlText w:val="%1."/>
      <w:lvlJc w:val="left"/>
      <w:pPr>
        <w:ind w:left="720" w:hanging="360"/>
      </w:pPr>
      <w:rPr>
        <w:rFonts w:hint="default"/>
        <w:i w:val="0"/>
        <w:iCs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A30A46C8">
      <w:start w:val="3"/>
      <w:numFmt w:val="upperLetter"/>
      <w:lvlText w:val="%4."/>
      <w:lvlJc w:val="left"/>
      <w:pPr>
        <w:ind w:left="2880" w:hanging="360"/>
      </w:pPr>
      <w:rPr>
        <w:rFonts w:hint="default"/>
      </w:r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F0D51D9"/>
    <w:multiLevelType w:val="hybridMultilevel"/>
    <w:tmpl w:val="02DE3678"/>
    <w:lvl w:ilvl="0" w:tplc="04210019">
      <w:start w:val="1"/>
      <w:numFmt w:val="low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3A2D14EC"/>
    <w:multiLevelType w:val="multilevel"/>
    <w:tmpl w:val="49DE4ED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BF2978"/>
    <w:multiLevelType w:val="multilevel"/>
    <w:tmpl w:val="20E2CBF2"/>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Zero"/>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4D3D5316"/>
    <w:multiLevelType w:val="hybridMultilevel"/>
    <w:tmpl w:val="F424BE24"/>
    <w:lvl w:ilvl="0" w:tplc="33583A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DC24DC2"/>
    <w:multiLevelType w:val="hybridMultilevel"/>
    <w:tmpl w:val="DB54DDFC"/>
    <w:lvl w:ilvl="0" w:tplc="73502BF6">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9" w15:restartNumberingAfterBreak="0">
    <w:nsid w:val="626F7DF7"/>
    <w:multiLevelType w:val="hybridMultilevel"/>
    <w:tmpl w:val="75F6DC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983946"/>
    <w:multiLevelType w:val="hybridMultilevel"/>
    <w:tmpl w:val="539E3F7A"/>
    <w:lvl w:ilvl="0" w:tplc="B4B891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9B47B6"/>
    <w:multiLevelType w:val="multilevel"/>
    <w:tmpl w:val="C414CDAE"/>
    <w:lvl w:ilvl="0">
      <w:start w:val="5"/>
      <w:numFmt w:val="decimal"/>
      <w:lvlText w:val="%1"/>
      <w:lvlJc w:val="left"/>
      <w:pPr>
        <w:ind w:left="360" w:hanging="360"/>
      </w:pPr>
      <w:rPr>
        <w:rFonts w:hint="default"/>
      </w:rPr>
    </w:lvl>
    <w:lvl w:ilvl="1">
      <w:start w:val="1"/>
      <w:numFmt w:val="decimal"/>
      <w:lvlText w:val="%1.%2"/>
      <w:lvlJc w:val="left"/>
      <w:pPr>
        <w:ind w:left="220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A2C4A1B"/>
    <w:multiLevelType w:val="hybridMultilevel"/>
    <w:tmpl w:val="B5BEB0CA"/>
    <w:lvl w:ilvl="0" w:tplc="C4FA46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406145379">
    <w:abstractNumId w:val="3"/>
  </w:num>
  <w:num w:numId="2" w16cid:durableId="1949659716">
    <w:abstractNumId w:val="1"/>
  </w:num>
  <w:num w:numId="3" w16cid:durableId="618805748">
    <w:abstractNumId w:val="8"/>
  </w:num>
  <w:num w:numId="4" w16cid:durableId="263150858">
    <w:abstractNumId w:val="10"/>
  </w:num>
  <w:num w:numId="5" w16cid:durableId="201132404">
    <w:abstractNumId w:val="11"/>
  </w:num>
  <w:num w:numId="6" w16cid:durableId="1232421409">
    <w:abstractNumId w:val="9"/>
  </w:num>
  <w:num w:numId="7" w16cid:durableId="86772655">
    <w:abstractNumId w:val="12"/>
  </w:num>
  <w:num w:numId="8" w16cid:durableId="493841965">
    <w:abstractNumId w:val="6"/>
  </w:num>
  <w:num w:numId="9" w16cid:durableId="1633288903">
    <w:abstractNumId w:val="4"/>
  </w:num>
  <w:num w:numId="10" w16cid:durableId="2128115084">
    <w:abstractNumId w:val="5"/>
  </w:num>
  <w:num w:numId="11" w16cid:durableId="1339233755">
    <w:abstractNumId w:val="2"/>
  </w:num>
  <w:num w:numId="12" w16cid:durableId="287663540">
    <w:abstractNumId w:val="0"/>
  </w:num>
  <w:num w:numId="13" w16cid:durableId="1673873703">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ersonal">
    <w15:presenceInfo w15:providerId="None" w15:userId="Persona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042"/>
    <w:rsid w:val="00000058"/>
    <w:rsid w:val="00007C0C"/>
    <w:rsid w:val="00007E11"/>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41E10"/>
    <w:rsid w:val="00152E0F"/>
    <w:rsid w:val="0015322F"/>
    <w:rsid w:val="00153651"/>
    <w:rsid w:val="001577CF"/>
    <w:rsid w:val="00162C39"/>
    <w:rsid w:val="00163E68"/>
    <w:rsid w:val="00175C32"/>
    <w:rsid w:val="00186D1C"/>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45042"/>
    <w:rsid w:val="00256C9F"/>
    <w:rsid w:val="0026086E"/>
    <w:rsid w:val="00261799"/>
    <w:rsid w:val="00262726"/>
    <w:rsid w:val="0027161B"/>
    <w:rsid w:val="0027378B"/>
    <w:rsid w:val="00277A3E"/>
    <w:rsid w:val="002A696E"/>
    <w:rsid w:val="002B4BF2"/>
    <w:rsid w:val="002B683A"/>
    <w:rsid w:val="002C618A"/>
    <w:rsid w:val="002D7900"/>
    <w:rsid w:val="002D7F05"/>
    <w:rsid w:val="002E4C8B"/>
    <w:rsid w:val="002E4F0F"/>
    <w:rsid w:val="002E5944"/>
    <w:rsid w:val="002E7AF4"/>
    <w:rsid w:val="002F04D8"/>
    <w:rsid w:val="00306605"/>
    <w:rsid w:val="0031322C"/>
    <w:rsid w:val="00320B96"/>
    <w:rsid w:val="00333062"/>
    <w:rsid w:val="00342A5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4CFB"/>
    <w:rsid w:val="00444D46"/>
    <w:rsid w:val="00445BA9"/>
    <w:rsid w:val="0045029F"/>
    <w:rsid w:val="00450ECC"/>
    <w:rsid w:val="00455DCE"/>
    <w:rsid w:val="00456E01"/>
    <w:rsid w:val="00456F1B"/>
    <w:rsid w:val="00467F03"/>
    <w:rsid w:val="00491985"/>
    <w:rsid w:val="00495944"/>
    <w:rsid w:val="004966F9"/>
    <w:rsid w:val="004A1FE8"/>
    <w:rsid w:val="004A3B18"/>
    <w:rsid w:val="004B546B"/>
    <w:rsid w:val="004C26F4"/>
    <w:rsid w:val="004D143D"/>
    <w:rsid w:val="004D7C3D"/>
    <w:rsid w:val="004F4068"/>
    <w:rsid w:val="004F777A"/>
    <w:rsid w:val="0050106F"/>
    <w:rsid w:val="00502115"/>
    <w:rsid w:val="005044B6"/>
    <w:rsid w:val="00506A96"/>
    <w:rsid w:val="005149CF"/>
    <w:rsid w:val="00534C4C"/>
    <w:rsid w:val="005366EF"/>
    <w:rsid w:val="0056385C"/>
    <w:rsid w:val="005702AB"/>
    <w:rsid w:val="005801D3"/>
    <w:rsid w:val="00582578"/>
    <w:rsid w:val="005A00B4"/>
    <w:rsid w:val="005A2D69"/>
    <w:rsid w:val="005A49CB"/>
    <w:rsid w:val="005A4AF9"/>
    <w:rsid w:val="005B262D"/>
    <w:rsid w:val="005C4AE5"/>
    <w:rsid w:val="005C6C5E"/>
    <w:rsid w:val="005D2C78"/>
    <w:rsid w:val="005D322F"/>
    <w:rsid w:val="005D47F9"/>
    <w:rsid w:val="005E40D2"/>
    <w:rsid w:val="00604588"/>
    <w:rsid w:val="00604A29"/>
    <w:rsid w:val="00606537"/>
    <w:rsid w:val="00615247"/>
    <w:rsid w:val="006222B8"/>
    <w:rsid w:val="0064536A"/>
    <w:rsid w:val="00645DEC"/>
    <w:rsid w:val="0065252A"/>
    <w:rsid w:val="00654C21"/>
    <w:rsid w:val="00656291"/>
    <w:rsid w:val="00680DDA"/>
    <w:rsid w:val="00682DA0"/>
    <w:rsid w:val="00683B37"/>
    <w:rsid w:val="00684740"/>
    <w:rsid w:val="006A103F"/>
    <w:rsid w:val="006D0C08"/>
    <w:rsid w:val="006D3518"/>
    <w:rsid w:val="006D3A6A"/>
    <w:rsid w:val="006D3C75"/>
    <w:rsid w:val="006D5361"/>
    <w:rsid w:val="006E0CE2"/>
    <w:rsid w:val="006E5156"/>
    <w:rsid w:val="006E5F0F"/>
    <w:rsid w:val="006F17CA"/>
    <w:rsid w:val="0071414D"/>
    <w:rsid w:val="00723A3B"/>
    <w:rsid w:val="00740FC8"/>
    <w:rsid w:val="0075469E"/>
    <w:rsid w:val="007606E0"/>
    <w:rsid w:val="007663C6"/>
    <w:rsid w:val="00780A18"/>
    <w:rsid w:val="0079759B"/>
    <w:rsid w:val="007A0C52"/>
    <w:rsid w:val="007A585E"/>
    <w:rsid w:val="007B113D"/>
    <w:rsid w:val="007B2DC2"/>
    <w:rsid w:val="007B5CD9"/>
    <w:rsid w:val="007C0605"/>
    <w:rsid w:val="007D102A"/>
    <w:rsid w:val="007D2B57"/>
    <w:rsid w:val="007D3CB4"/>
    <w:rsid w:val="007D71CC"/>
    <w:rsid w:val="007E29F3"/>
    <w:rsid w:val="007E4606"/>
    <w:rsid w:val="007E5960"/>
    <w:rsid w:val="007E6A36"/>
    <w:rsid w:val="007F166E"/>
    <w:rsid w:val="007F20CA"/>
    <w:rsid w:val="007F36EF"/>
    <w:rsid w:val="007F3BB6"/>
    <w:rsid w:val="007F419D"/>
    <w:rsid w:val="007F47F1"/>
    <w:rsid w:val="0080263C"/>
    <w:rsid w:val="00805C8C"/>
    <w:rsid w:val="00807FFA"/>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1103"/>
    <w:rsid w:val="00887F4A"/>
    <w:rsid w:val="00890AB1"/>
    <w:rsid w:val="008944F3"/>
    <w:rsid w:val="008958F3"/>
    <w:rsid w:val="00895E43"/>
    <w:rsid w:val="008A14BE"/>
    <w:rsid w:val="008A1E36"/>
    <w:rsid w:val="008B0550"/>
    <w:rsid w:val="008B249D"/>
    <w:rsid w:val="008C3113"/>
    <w:rsid w:val="008C401A"/>
    <w:rsid w:val="008C4BD5"/>
    <w:rsid w:val="008D3A7D"/>
    <w:rsid w:val="008D6796"/>
    <w:rsid w:val="008E4369"/>
    <w:rsid w:val="008E7E0A"/>
    <w:rsid w:val="00902E28"/>
    <w:rsid w:val="00912876"/>
    <w:rsid w:val="00914378"/>
    <w:rsid w:val="00927AF4"/>
    <w:rsid w:val="00934EBE"/>
    <w:rsid w:val="009546E4"/>
    <w:rsid w:val="0096178E"/>
    <w:rsid w:val="00964AA1"/>
    <w:rsid w:val="009650C7"/>
    <w:rsid w:val="00974305"/>
    <w:rsid w:val="00995515"/>
    <w:rsid w:val="009A61E9"/>
    <w:rsid w:val="009B29F7"/>
    <w:rsid w:val="009B349E"/>
    <w:rsid w:val="009B4652"/>
    <w:rsid w:val="009B7865"/>
    <w:rsid w:val="009C0472"/>
    <w:rsid w:val="009C3065"/>
    <w:rsid w:val="009E1A18"/>
    <w:rsid w:val="009E5779"/>
    <w:rsid w:val="00A07510"/>
    <w:rsid w:val="00A220BB"/>
    <w:rsid w:val="00A27B79"/>
    <w:rsid w:val="00A313C0"/>
    <w:rsid w:val="00A329C2"/>
    <w:rsid w:val="00A33A77"/>
    <w:rsid w:val="00A47066"/>
    <w:rsid w:val="00A6046B"/>
    <w:rsid w:val="00A646A0"/>
    <w:rsid w:val="00A67261"/>
    <w:rsid w:val="00A70243"/>
    <w:rsid w:val="00A80EDB"/>
    <w:rsid w:val="00A85D37"/>
    <w:rsid w:val="00A96549"/>
    <w:rsid w:val="00A96B09"/>
    <w:rsid w:val="00AA4B1E"/>
    <w:rsid w:val="00AB3F27"/>
    <w:rsid w:val="00AB6BAF"/>
    <w:rsid w:val="00AD72E0"/>
    <w:rsid w:val="00AE2D87"/>
    <w:rsid w:val="00AE36A9"/>
    <w:rsid w:val="00B04075"/>
    <w:rsid w:val="00B05115"/>
    <w:rsid w:val="00B05A2B"/>
    <w:rsid w:val="00B079E0"/>
    <w:rsid w:val="00B07B70"/>
    <w:rsid w:val="00B174AA"/>
    <w:rsid w:val="00B2301B"/>
    <w:rsid w:val="00B34620"/>
    <w:rsid w:val="00B3775D"/>
    <w:rsid w:val="00B5784D"/>
    <w:rsid w:val="00B635C9"/>
    <w:rsid w:val="00B745C7"/>
    <w:rsid w:val="00B74935"/>
    <w:rsid w:val="00B76960"/>
    <w:rsid w:val="00B902BF"/>
    <w:rsid w:val="00B92BAE"/>
    <w:rsid w:val="00B932DF"/>
    <w:rsid w:val="00BA2398"/>
    <w:rsid w:val="00BA2957"/>
    <w:rsid w:val="00BA41B3"/>
    <w:rsid w:val="00BB2297"/>
    <w:rsid w:val="00BB4F17"/>
    <w:rsid w:val="00BB5F4D"/>
    <w:rsid w:val="00BC10E5"/>
    <w:rsid w:val="00BC2C36"/>
    <w:rsid w:val="00BD2581"/>
    <w:rsid w:val="00BD5608"/>
    <w:rsid w:val="00BD5D59"/>
    <w:rsid w:val="00BD7E2E"/>
    <w:rsid w:val="00BF1AAC"/>
    <w:rsid w:val="00BF2A56"/>
    <w:rsid w:val="00BF41F9"/>
    <w:rsid w:val="00C07CA8"/>
    <w:rsid w:val="00C33E3B"/>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6D33"/>
    <w:rsid w:val="00CC2751"/>
    <w:rsid w:val="00CC4048"/>
    <w:rsid w:val="00CC6BD7"/>
    <w:rsid w:val="00CD60E6"/>
    <w:rsid w:val="00CD7BA6"/>
    <w:rsid w:val="00CF1B70"/>
    <w:rsid w:val="00CF2000"/>
    <w:rsid w:val="00D03AC8"/>
    <w:rsid w:val="00D16CD8"/>
    <w:rsid w:val="00D2353B"/>
    <w:rsid w:val="00D25953"/>
    <w:rsid w:val="00D33EE6"/>
    <w:rsid w:val="00D42D83"/>
    <w:rsid w:val="00D46B63"/>
    <w:rsid w:val="00D51D26"/>
    <w:rsid w:val="00D65B7B"/>
    <w:rsid w:val="00D768F3"/>
    <w:rsid w:val="00D81138"/>
    <w:rsid w:val="00DA146C"/>
    <w:rsid w:val="00DB4190"/>
    <w:rsid w:val="00DB4C14"/>
    <w:rsid w:val="00DC06B3"/>
    <w:rsid w:val="00DC2FAD"/>
    <w:rsid w:val="00DC362D"/>
    <w:rsid w:val="00DC490D"/>
    <w:rsid w:val="00DC4985"/>
    <w:rsid w:val="00DD196C"/>
    <w:rsid w:val="00DD55E8"/>
    <w:rsid w:val="00DE15AD"/>
    <w:rsid w:val="00DE2061"/>
    <w:rsid w:val="00DE39E2"/>
    <w:rsid w:val="00DE6732"/>
    <w:rsid w:val="00DE76EC"/>
    <w:rsid w:val="00E010A6"/>
    <w:rsid w:val="00E025A1"/>
    <w:rsid w:val="00E12E66"/>
    <w:rsid w:val="00E209B9"/>
    <w:rsid w:val="00E27F74"/>
    <w:rsid w:val="00E33869"/>
    <w:rsid w:val="00E34A6A"/>
    <w:rsid w:val="00E474B4"/>
    <w:rsid w:val="00E507AD"/>
    <w:rsid w:val="00E5269A"/>
    <w:rsid w:val="00E55226"/>
    <w:rsid w:val="00E6164C"/>
    <w:rsid w:val="00E70689"/>
    <w:rsid w:val="00E744EF"/>
    <w:rsid w:val="00E834AB"/>
    <w:rsid w:val="00EA32AF"/>
    <w:rsid w:val="00EA510B"/>
    <w:rsid w:val="00EA516E"/>
    <w:rsid w:val="00EB0702"/>
    <w:rsid w:val="00EB4ED4"/>
    <w:rsid w:val="00EC1BFD"/>
    <w:rsid w:val="00EC7E4D"/>
    <w:rsid w:val="00ED0983"/>
    <w:rsid w:val="00EE0198"/>
    <w:rsid w:val="00F03868"/>
    <w:rsid w:val="00F041FE"/>
    <w:rsid w:val="00F0448D"/>
    <w:rsid w:val="00F1105D"/>
    <w:rsid w:val="00F145F5"/>
    <w:rsid w:val="00F320F1"/>
    <w:rsid w:val="00F350F0"/>
    <w:rsid w:val="00F50409"/>
    <w:rsid w:val="00F56320"/>
    <w:rsid w:val="00F60FAD"/>
    <w:rsid w:val="00F713D8"/>
    <w:rsid w:val="00F720DD"/>
    <w:rsid w:val="00F72E88"/>
    <w:rsid w:val="00F75357"/>
    <w:rsid w:val="00F817AC"/>
    <w:rsid w:val="00FC32DE"/>
    <w:rsid w:val="00FD0E1F"/>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BE230"/>
  <w15:chartTrackingRefBased/>
  <w15:docId w15:val="{D4FE4123-BD07-4075-A5C9-2AD155A0D5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val="id-ID"/>
    </w:rPr>
  </w:style>
  <w:style w:type="paragraph" w:styleId="Heading1">
    <w:name w:val="heading 1"/>
    <w:basedOn w:val="Normal"/>
    <w:next w:val="Normal"/>
    <w:link w:val="Heading1Char"/>
    <w:uiPriority w:val="9"/>
    <w:qFormat/>
    <w:rsid w:val="00245042"/>
    <w:pPr>
      <w:jc w:val="center"/>
      <w:outlineLvl w:val="0"/>
    </w:pPr>
    <w:rPr>
      <w:b/>
      <w:bCs/>
      <w:sz w:val="28"/>
      <w:szCs w:val="28"/>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styleId="UnresolvedMention">
    <w:name w:val="Unresolved Mention"/>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paragraph" w:styleId="NoSpacing">
    <w:name w:val="No Spacing"/>
    <w:uiPriority w:val="1"/>
    <w:qFormat/>
    <w:rsid w:val="008D3A7D"/>
    <w:rPr>
      <w:sz w:val="24"/>
      <w:szCs w:val="24"/>
      <w:lang w:val="id-ID"/>
    </w:rPr>
  </w:style>
  <w:style w:type="character" w:customStyle="1" w:styleId="ListParagraphChar">
    <w:name w:val="List Paragraph Char"/>
    <w:link w:val="ListParagraph"/>
    <w:uiPriority w:val="34"/>
    <w:qFormat/>
    <w:locked/>
    <w:rsid w:val="00245042"/>
    <w:rPr>
      <w:sz w:val="24"/>
      <w:szCs w:val="24"/>
      <w:lang w:val="id-ID"/>
    </w:rPr>
  </w:style>
  <w:style w:type="character" w:customStyle="1" w:styleId="Heading1Char">
    <w:name w:val="Heading 1 Char"/>
    <w:basedOn w:val="DefaultParagraphFont"/>
    <w:link w:val="Heading1"/>
    <w:uiPriority w:val="9"/>
    <w:rsid w:val="00245042"/>
    <w:rPr>
      <w:b/>
      <w:bCs/>
      <w:sz w:val="28"/>
      <w:szCs w:val="28"/>
      <w:lang w:val="en-ID"/>
    </w:rPr>
  </w:style>
  <w:style w:type="character" w:styleId="CommentReference">
    <w:name w:val="annotation reference"/>
    <w:basedOn w:val="DefaultParagraphFont"/>
    <w:uiPriority w:val="99"/>
    <w:semiHidden/>
    <w:unhideWhenUsed/>
    <w:rsid w:val="00DC06B3"/>
    <w:rPr>
      <w:sz w:val="16"/>
      <w:szCs w:val="16"/>
    </w:rPr>
  </w:style>
  <w:style w:type="paragraph" w:styleId="CommentText">
    <w:name w:val="annotation text"/>
    <w:basedOn w:val="Normal"/>
    <w:link w:val="CommentTextChar"/>
    <w:uiPriority w:val="99"/>
    <w:semiHidden/>
    <w:unhideWhenUsed/>
    <w:rsid w:val="00DC06B3"/>
    <w:pPr>
      <w:spacing w:line="240" w:lineRule="auto"/>
    </w:pPr>
    <w:rPr>
      <w:sz w:val="20"/>
      <w:szCs w:val="20"/>
    </w:rPr>
  </w:style>
  <w:style w:type="character" w:customStyle="1" w:styleId="CommentTextChar">
    <w:name w:val="Comment Text Char"/>
    <w:basedOn w:val="DefaultParagraphFont"/>
    <w:link w:val="CommentText"/>
    <w:uiPriority w:val="99"/>
    <w:semiHidden/>
    <w:rsid w:val="00DC06B3"/>
    <w:rPr>
      <w:lang w:val="id-ID"/>
    </w:rPr>
  </w:style>
  <w:style w:type="paragraph" w:styleId="CommentSubject">
    <w:name w:val="annotation subject"/>
    <w:basedOn w:val="CommentText"/>
    <w:next w:val="CommentText"/>
    <w:link w:val="CommentSubjectChar"/>
    <w:uiPriority w:val="99"/>
    <w:semiHidden/>
    <w:unhideWhenUsed/>
    <w:rsid w:val="00DC06B3"/>
    <w:rPr>
      <w:b/>
      <w:bCs/>
    </w:rPr>
  </w:style>
  <w:style w:type="character" w:customStyle="1" w:styleId="CommentSubjectChar">
    <w:name w:val="Comment Subject Char"/>
    <w:basedOn w:val="CommentTextChar"/>
    <w:link w:val="CommentSubject"/>
    <w:uiPriority w:val="99"/>
    <w:semiHidden/>
    <w:rsid w:val="00DC06B3"/>
    <w:rPr>
      <w:b/>
      <w:bCs/>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71816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png"/><Relationship Id="rId28" Type="http://schemas.openxmlformats.org/officeDocument/2006/relationships/theme" Target="theme/theme1.xml"/><Relationship Id="rId10" Type="http://schemas.microsoft.com/office/2016/09/relationships/commentsIds" Target="commentsIds.xml"/><Relationship Id="rId19" Type="http://schemas.openxmlformats.org/officeDocument/2006/relationships/image" Target="media/image6.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1.xml"/><Relationship Id="rId22" Type="http://schemas.openxmlformats.org/officeDocument/2006/relationships/image" Target="media/image9.png"/><Relationship Id="rId27"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OursLogic%20id.dot%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354C6-6062-4990-9A95-FA6ABABF2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id.dot (1)</Template>
  <TotalTime>185</TotalTime>
  <Pages>6</Pages>
  <Words>6634</Words>
  <Characters>37815</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44361</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Personal</cp:lastModifiedBy>
  <cp:revision>8</cp:revision>
  <cp:lastPrinted>2025-04-27T14:03:00Z</cp:lastPrinted>
  <dcterms:created xsi:type="dcterms:W3CDTF">2025-06-13T07:18:00Z</dcterms:created>
  <dcterms:modified xsi:type="dcterms:W3CDTF">2025-06-15T03:44:00Z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